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2723" w14:textId="487B2F84" w:rsidR="00CD0231" w:rsidRPr="005D5018" w:rsidRDefault="00633496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5D5018">
        <w:rPr>
          <w:rFonts w:asciiTheme="minorEastAsia" w:eastAsiaTheme="minorEastAsia" w:hAnsiTheme="minorEastAsia" w:hint="eastAsia"/>
          <w:spacing w:val="0"/>
          <w:sz w:val="22"/>
          <w:szCs w:val="22"/>
        </w:rPr>
        <w:t>（様式第</w:t>
      </w:r>
      <w:r w:rsidR="008549C3" w:rsidRPr="005D5018"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5D5018">
        <w:rPr>
          <w:rFonts w:asciiTheme="minorEastAsia" w:eastAsiaTheme="minorEastAsia" w:hAnsiTheme="minorEastAsia" w:hint="eastAsia"/>
          <w:spacing w:val="0"/>
          <w:sz w:val="22"/>
          <w:szCs w:val="22"/>
        </w:rPr>
        <w:t>号）</w:t>
      </w:r>
      <w:r w:rsidR="008549C3" w:rsidRPr="005D5018">
        <w:rPr>
          <w:rFonts w:asciiTheme="minorEastAsia" w:eastAsiaTheme="minorEastAsia" w:hAnsiTheme="minorEastAsia" w:hint="eastAsia"/>
          <w:spacing w:val="0"/>
          <w:sz w:val="22"/>
          <w:szCs w:val="22"/>
        </w:rPr>
        <w:t>（第２条関係）</w:t>
      </w:r>
    </w:p>
    <w:p w14:paraId="26EEB77F" w14:textId="77777777" w:rsidR="00633496" w:rsidRPr="005D5018" w:rsidRDefault="00633496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1A912AC1" w14:textId="7BCDE330" w:rsidR="00CD0231" w:rsidRPr="005D5018" w:rsidRDefault="00F22DC5" w:rsidP="00AC02F4">
      <w:pPr>
        <w:pStyle w:val="a3"/>
        <w:wordWrap/>
        <w:spacing w:line="300" w:lineRule="exact"/>
        <w:jc w:val="center"/>
        <w:rPr>
          <w:rFonts w:asciiTheme="minorEastAsia" w:eastAsiaTheme="minorEastAsia" w:hAnsiTheme="minorEastAsia"/>
          <w:bCs/>
          <w:spacing w:val="16"/>
          <w:sz w:val="22"/>
          <w:szCs w:val="22"/>
        </w:rPr>
      </w:pPr>
      <w:r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上</w:t>
      </w:r>
      <w:r w:rsidR="00302E86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  <w:lang w:eastAsia="zh-CN"/>
        </w:rPr>
        <w:t>里町</w:t>
      </w:r>
      <w:r w:rsidR="008549C3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神保原</w:t>
      </w:r>
      <w:r w:rsidR="00A21D2B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駅北まちづくり</w:t>
      </w:r>
      <w:r w:rsidR="008549C3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活動支援</w:t>
      </w:r>
      <w:r w:rsidR="00A21D2B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補助金</w:t>
      </w:r>
      <w:r w:rsidR="00D461B7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活動</w:t>
      </w:r>
      <w:r w:rsidR="00A21D2B" w:rsidRPr="006475AB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登録</w:t>
      </w:r>
      <w:r w:rsidR="00D461B7" w:rsidRPr="006475AB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者</w:t>
      </w:r>
      <w:r w:rsidR="00633496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申請</w:t>
      </w:r>
      <w:r w:rsidR="00A21D2B"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書</w:t>
      </w:r>
    </w:p>
    <w:p w14:paraId="4E21FB10" w14:textId="77777777" w:rsidR="007304CA" w:rsidRPr="005D5018" w:rsidRDefault="007304CA" w:rsidP="00AC02F4">
      <w:pPr>
        <w:pStyle w:val="a3"/>
        <w:wordWrap/>
        <w:spacing w:line="300" w:lineRule="exact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08A9838F" w14:textId="77777777" w:rsidR="00CD0231" w:rsidRPr="005D5018" w:rsidRDefault="00CD0231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Theme="minorEastAsia" w:eastAsiaTheme="minorEastAsia" w:hAnsiTheme="minorEastAsia" w:cs="Times New Roman"/>
          <w:spacing w:val="7"/>
          <w:sz w:val="22"/>
          <w:szCs w:val="22"/>
          <w:lang w:eastAsia="zh-CN"/>
        </w:rPr>
        <w:t xml:space="preserve">                                                     </w:t>
      </w:r>
      <w:r w:rsidR="00302E86" w:rsidRPr="005D5018">
        <w:rPr>
          <w:rFonts w:asciiTheme="minorEastAsia" w:eastAsiaTheme="minorEastAsia" w:hAnsiTheme="minorEastAsia" w:cs="Times New Roman" w:hint="eastAsia"/>
          <w:spacing w:val="7"/>
          <w:sz w:val="22"/>
          <w:szCs w:val="22"/>
          <w:lang w:eastAsia="zh-CN"/>
        </w:rPr>
        <w:t xml:space="preserve">　　　　</w:t>
      </w:r>
      <w:r w:rsidR="009C3406"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　年　　月　　日</w:t>
      </w:r>
    </w:p>
    <w:p w14:paraId="6A28CA41" w14:textId="04D1DDB7" w:rsidR="00CD0231" w:rsidRPr="005D5018" w:rsidRDefault="00CD0231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</w:t>
      </w:r>
      <w:r w:rsidR="00DD1AA7" w:rsidRPr="005D5018">
        <w:rPr>
          <w:rFonts w:asciiTheme="minorEastAsia" w:eastAsiaTheme="minorEastAsia" w:hAnsiTheme="minorEastAsia" w:hint="eastAsia"/>
          <w:sz w:val="22"/>
          <w:lang w:eastAsia="zh-CN"/>
        </w:rPr>
        <w:t>上里町長</w:t>
      </w:r>
      <w:r w:rsidR="00CC45E4"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 </w:t>
      </w:r>
      <w:r w:rsidR="00C60252"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>様</w:t>
      </w:r>
    </w:p>
    <w:p w14:paraId="39E4207E" w14:textId="77777777" w:rsidR="00CD0231" w:rsidRPr="005D5018" w:rsidRDefault="00CD0231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</w:p>
    <w:p w14:paraId="7FBF456E" w14:textId="77777777" w:rsidR="003D334C" w:rsidRPr="005D5018" w:rsidRDefault="00CD0231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　　　　　　　　　　　　　　　申請者　住</w:t>
      </w:r>
      <w:r w:rsidR="003D334C"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　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>所</w:t>
      </w:r>
      <w:r w:rsidR="0081137F" w:rsidRPr="005D5018">
        <w:rPr>
          <w:rFonts w:asciiTheme="minorEastAsia" w:eastAsiaTheme="minorEastAsia" w:hAnsiTheme="minorEastAsia" w:hint="eastAsia"/>
          <w:spacing w:val="16"/>
          <w:sz w:val="22"/>
          <w:szCs w:val="22"/>
          <w:lang w:eastAsia="zh-CN"/>
        </w:rPr>
        <w:t xml:space="preserve">　：</w:t>
      </w:r>
    </w:p>
    <w:p w14:paraId="67D78DFC" w14:textId="62EDB0F6" w:rsidR="00302E86" w:rsidRPr="005D5018" w:rsidRDefault="00633496" w:rsidP="00633496">
      <w:pPr>
        <w:pStyle w:val="a3"/>
        <w:wordWrap/>
        <w:spacing w:line="300" w:lineRule="exact"/>
        <w:ind w:firstLineChars="2000" w:firstLine="5040"/>
        <w:jc w:val="left"/>
        <w:rPr>
          <w:rFonts w:ascii="ＭＳ 明朝" w:hAnsi="ＭＳ 明朝"/>
          <w:spacing w:val="0"/>
          <w:sz w:val="22"/>
          <w:szCs w:val="22"/>
          <w:lang w:eastAsia="zh-CN"/>
        </w:rPr>
      </w:pPr>
      <w:r w:rsidRPr="005D5018">
        <w:rPr>
          <w:rFonts w:ascii="ＭＳ 明朝" w:hAnsi="ＭＳ 明朝" w:hint="eastAsia"/>
          <w:spacing w:val="16"/>
          <w:sz w:val="22"/>
          <w:szCs w:val="22"/>
        </w:rPr>
        <w:t>屋号（又は氏名）</w:t>
      </w:r>
      <w:r w:rsidR="0081137F"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>：</w:t>
      </w:r>
      <w:r w:rsidR="00302E86"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　　　　　　　　</w:t>
      </w:r>
      <w:r w:rsidR="00055215"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　　　</w:t>
      </w:r>
    </w:p>
    <w:p w14:paraId="536EF4A8" w14:textId="52B9CD82" w:rsidR="00CD0231" w:rsidRPr="005D5018" w:rsidRDefault="00302E86" w:rsidP="00AC02F4">
      <w:pPr>
        <w:pStyle w:val="a3"/>
        <w:wordWrap/>
        <w:spacing w:line="300" w:lineRule="exact"/>
        <w:ind w:firstLineChars="2000" w:firstLine="5040"/>
        <w:rPr>
          <w:rFonts w:asciiTheme="minorEastAsia" w:eastAsiaTheme="minorEastAsia" w:hAnsiTheme="minorEastAsia"/>
          <w:spacing w:val="0"/>
          <w:sz w:val="22"/>
          <w:szCs w:val="22"/>
          <w:lang w:eastAsia="zh-CN"/>
        </w:rPr>
      </w:pPr>
      <w:r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電話番号　</w:t>
      </w:r>
      <w:r w:rsidR="0081137F"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>：</w:t>
      </w:r>
      <w:r w:rsidR="002810BF"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　　　</w:t>
      </w:r>
      <w:r w:rsidRPr="005D5018">
        <w:rPr>
          <w:rFonts w:ascii="ＭＳ 明朝" w:hAnsi="ＭＳ 明朝" w:hint="eastAsia"/>
          <w:spacing w:val="16"/>
          <w:sz w:val="22"/>
          <w:szCs w:val="22"/>
          <w:lang w:eastAsia="zh-CN"/>
        </w:rPr>
        <w:t xml:space="preserve">　　</w:t>
      </w:r>
    </w:p>
    <w:p w14:paraId="5A09AD0A" w14:textId="77777777" w:rsidR="00633496" w:rsidRPr="005D5018" w:rsidRDefault="00CD0231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16"/>
          <w:sz w:val="22"/>
          <w:szCs w:val="22"/>
        </w:rPr>
      </w:pPr>
      <w:r w:rsidRPr="005D5018">
        <w:rPr>
          <w:rFonts w:asciiTheme="minorEastAsia" w:eastAsiaTheme="minorEastAsia" w:hAnsiTheme="minorEastAsia" w:cs="Times New Roman"/>
          <w:spacing w:val="8"/>
          <w:sz w:val="22"/>
          <w:szCs w:val="22"/>
        </w:rPr>
        <w:t xml:space="preserve">     </w:t>
      </w:r>
      <w:r w:rsidR="003D334C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 xml:space="preserve">　　　　　　　　</w:t>
      </w:r>
      <w:r w:rsidR="00302E86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 xml:space="preserve">　　　　　　　　　　</w:t>
      </w:r>
    </w:p>
    <w:p w14:paraId="62ACB163" w14:textId="45188DEE" w:rsidR="003D334C" w:rsidRPr="005D5018" w:rsidRDefault="00302E86" w:rsidP="00AC02F4">
      <w:pPr>
        <w:pStyle w:val="a3"/>
        <w:wordWrap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 xml:space="preserve">　　　　　　　　　　　　　　　</w:t>
      </w:r>
    </w:p>
    <w:p w14:paraId="161E136F" w14:textId="09A31151" w:rsidR="00CD0231" w:rsidRPr="005D5018" w:rsidRDefault="008549C3" w:rsidP="00AC02F4">
      <w:pPr>
        <w:pStyle w:val="a3"/>
        <w:wordWrap/>
        <w:spacing w:line="300" w:lineRule="exact"/>
        <w:ind w:firstLineChars="100" w:firstLine="252"/>
        <w:rPr>
          <w:rFonts w:asciiTheme="minorEastAsia" w:eastAsiaTheme="minorEastAsia" w:hAnsiTheme="minorEastAsia"/>
          <w:spacing w:val="16"/>
          <w:sz w:val="22"/>
          <w:szCs w:val="22"/>
        </w:rPr>
      </w:pPr>
      <w:r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上</w:t>
      </w:r>
      <w:r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  <w:lang w:eastAsia="zh-CN"/>
        </w:rPr>
        <w:t>里町</w:t>
      </w:r>
      <w:r w:rsidRPr="005D5018">
        <w:rPr>
          <w:rFonts w:asciiTheme="minorEastAsia" w:eastAsiaTheme="minorEastAsia" w:hAnsiTheme="minorEastAsia" w:hint="eastAsia"/>
          <w:bCs/>
          <w:spacing w:val="16"/>
          <w:sz w:val="22"/>
          <w:szCs w:val="22"/>
        </w:rPr>
        <w:t>神保原駅北まちづくり活動支援補助金</w:t>
      </w:r>
      <w:r w:rsidR="00CD0231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の交付</w:t>
      </w:r>
      <w:r w:rsidR="00F22DC5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を受けたいので、</w:t>
      </w:r>
      <w:r w:rsidRPr="005D5018">
        <w:rPr>
          <w:rFonts w:asciiTheme="minorEastAsia" w:eastAsiaTheme="minorEastAsia" w:hAnsiTheme="minorEastAsia"/>
          <w:spacing w:val="16"/>
          <w:sz w:val="22"/>
          <w:szCs w:val="22"/>
        </w:rPr>
        <w:t>上里町神保原駅北まちづくり活動支援補助金交付要綱</w:t>
      </w:r>
      <w:r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第２条の規定により、</w:t>
      </w:r>
      <w:r w:rsidR="00F22DC5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下記の</w:t>
      </w:r>
      <w:r w:rsidR="00CD0231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とおり</w:t>
      </w:r>
      <w:r w:rsidR="00633496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登録を申請</w:t>
      </w:r>
      <w:r w:rsidR="00CD0231" w:rsidRPr="005D5018">
        <w:rPr>
          <w:rFonts w:asciiTheme="minorEastAsia" w:eastAsiaTheme="minorEastAsia" w:hAnsiTheme="minorEastAsia" w:hint="eastAsia"/>
          <w:spacing w:val="16"/>
          <w:sz w:val="22"/>
          <w:szCs w:val="22"/>
        </w:rPr>
        <w:t>します。</w:t>
      </w:r>
    </w:p>
    <w:p w14:paraId="1ADC5574" w14:textId="77777777" w:rsidR="00055215" w:rsidRPr="005D5018" w:rsidRDefault="00055215" w:rsidP="00AC02F4">
      <w:pPr>
        <w:pStyle w:val="a3"/>
        <w:wordWrap/>
        <w:spacing w:line="300" w:lineRule="exact"/>
        <w:ind w:firstLineChars="100" w:firstLine="252"/>
        <w:rPr>
          <w:rFonts w:asciiTheme="minorEastAsia" w:eastAsiaTheme="minorEastAsia" w:hAnsiTheme="minorEastAsia"/>
          <w:spacing w:val="16"/>
          <w:sz w:val="22"/>
          <w:szCs w:val="22"/>
        </w:rPr>
      </w:pPr>
    </w:p>
    <w:p w14:paraId="11C70B99" w14:textId="77777777" w:rsidR="00055215" w:rsidRPr="005D5018" w:rsidRDefault="00055215" w:rsidP="00055215">
      <w:pPr>
        <w:pStyle w:val="ab"/>
      </w:pPr>
      <w:r w:rsidRPr="005D5018">
        <w:rPr>
          <w:rFonts w:hint="eastAsia"/>
        </w:rPr>
        <w:t>記</w:t>
      </w:r>
    </w:p>
    <w:p w14:paraId="1C14B8DD" w14:textId="09B5C5AF" w:rsidR="00055215" w:rsidRPr="005D5018" w:rsidRDefault="00055215" w:rsidP="00055215"/>
    <w:p w14:paraId="08208269" w14:textId="77777777" w:rsidR="00633496" w:rsidRPr="005D5018" w:rsidRDefault="00633496" w:rsidP="00055215"/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5"/>
        <w:gridCol w:w="7151"/>
      </w:tblGrid>
      <w:tr w:rsidR="00C60252" w:rsidRPr="005D5018" w14:paraId="5CE77B14" w14:textId="77777777" w:rsidTr="00F22DC5">
        <w:trPr>
          <w:trHeight w:hRule="exact" w:val="293"/>
        </w:trPr>
        <w:tc>
          <w:tcPr>
            <w:tcW w:w="2755" w:type="dxa"/>
            <w:vMerge w:val="restart"/>
            <w:vAlign w:val="center"/>
          </w:tcPr>
          <w:p w14:paraId="676D3575" w14:textId="357A220D" w:rsidR="00C60252" w:rsidRPr="005D5018" w:rsidRDefault="00633496" w:rsidP="00A21D2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屋号又は</w:t>
            </w:r>
            <w:r w:rsidR="00A21D2B" w:rsidRPr="005D5018">
              <w:rPr>
                <w:rFonts w:asciiTheme="minorEastAsia" w:eastAsiaTheme="minorEastAsia" w:hAnsiTheme="minorEastAsia" w:hint="eastAsia"/>
                <w:sz w:val="22"/>
              </w:rPr>
              <w:t>氏名</w:t>
            </w:r>
          </w:p>
        </w:tc>
        <w:tc>
          <w:tcPr>
            <w:tcW w:w="7151" w:type="dxa"/>
            <w:tcBorders>
              <w:bottom w:val="dashSmallGap" w:sz="4" w:space="0" w:color="auto"/>
            </w:tcBorders>
            <w:vAlign w:val="center"/>
          </w:tcPr>
          <w:p w14:paraId="63A8C702" w14:textId="5A623BA7" w:rsidR="00C60252" w:rsidRPr="005D5018" w:rsidRDefault="00B162B4" w:rsidP="00B162B4">
            <w:pPr>
              <w:spacing w:line="300" w:lineRule="exact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（フリガナ）</w:t>
            </w:r>
          </w:p>
        </w:tc>
      </w:tr>
      <w:tr w:rsidR="00C60252" w:rsidRPr="005D5018" w14:paraId="00CA8530" w14:textId="77777777" w:rsidTr="00055215">
        <w:trPr>
          <w:trHeight w:hRule="exact" w:val="689"/>
        </w:trPr>
        <w:tc>
          <w:tcPr>
            <w:tcW w:w="2755" w:type="dxa"/>
            <w:vMerge/>
            <w:vAlign w:val="center"/>
          </w:tcPr>
          <w:p w14:paraId="3769A8ED" w14:textId="77777777" w:rsidR="00C60252" w:rsidRPr="005D5018" w:rsidRDefault="00C60252" w:rsidP="00AC02F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151" w:type="dxa"/>
            <w:tcBorders>
              <w:top w:val="dashSmallGap" w:sz="4" w:space="0" w:color="auto"/>
            </w:tcBorders>
            <w:vAlign w:val="center"/>
          </w:tcPr>
          <w:p w14:paraId="6B824CD5" w14:textId="77777777" w:rsidR="00C60252" w:rsidRPr="005D5018" w:rsidRDefault="00C60252" w:rsidP="00AC02F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D0231" w:rsidRPr="005D5018" w14:paraId="5499B873" w14:textId="77777777" w:rsidTr="00633496">
        <w:trPr>
          <w:trHeight w:hRule="exact" w:val="931"/>
        </w:trPr>
        <w:tc>
          <w:tcPr>
            <w:tcW w:w="2755" w:type="dxa"/>
            <w:vAlign w:val="center"/>
          </w:tcPr>
          <w:p w14:paraId="74643503" w14:textId="51E8B1F9" w:rsidR="00CD0231" w:rsidRPr="005D5018" w:rsidRDefault="00633496" w:rsidP="00AC02F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7151" w:type="dxa"/>
            <w:vAlign w:val="center"/>
          </w:tcPr>
          <w:p w14:paraId="4352A53C" w14:textId="7E8954DA" w:rsidR="00CD0231" w:rsidRPr="005D5018" w:rsidRDefault="00CD0231" w:rsidP="00F22DC5">
            <w:pPr>
              <w:spacing w:line="300" w:lineRule="exact"/>
              <w:ind w:firstLineChars="100" w:firstLine="220"/>
              <w:rPr>
                <w:rFonts w:asciiTheme="minorEastAsia" w:eastAsiaTheme="minorEastAsia" w:hAnsiTheme="minorEastAsia"/>
                <w:sz w:val="22"/>
                <w:lang w:eastAsia="zh-CN"/>
              </w:rPr>
            </w:pPr>
          </w:p>
        </w:tc>
      </w:tr>
      <w:tr w:rsidR="00CD0231" w:rsidRPr="005D5018" w14:paraId="5BE2D2FC" w14:textId="77777777" w:rsidTr="00633496">
        <w:trPr>
          <w:trHeight w:hRule="exact" w:val="974"/>
        </w:trPr>
        <w:tc>
          <w:tcPr>
            <w:tcW w:w="2755" w:type="dxa"/>
            <w:vAlign w:val="center"/>
          </w:tcPr>
          <w:p w14:paraId="284602D3" w14:textId="4479F10A" w:rsidR="00302E86" w:rsidRPr="005D5018" w:rsidRDefault="00A21D2B" w:rsidP="00A21D2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住所</w:t>
            </w:r>
          </w:p>
        </w:tc>
        <w:tc>
          <w:tcPr>
            <w:tcW w:w="7151" w:type="dxa"/>
            <w:vAlign w:val="center"/>
          </w:tcPr>
          <w:p w14:paraId="20E71379" w14:textId="7E691C9C" w:rsidR="00CD0231" w:rsidRPr="005D5018" w:rsidRDefault="00CD0231" w:rsidP="00AC02F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3F4FB4" w:rsidRPr="005D5018" w14:paraId="0BAF6E9A" w14:textId="77777777" w:rsidTr="00633496">
        <w:trPr>
          <w:trHeight w:hRule="exact" w:val="974"/>
        </w:trPr>
        <w:tc>
          <w:tcPr>
            <w:tcW w:w="2755" w:type="dxa"/>
            <w:vAlign w:val="center"/>
          </w:tcPr>
          <w:p w14:paraId="5554A5E3" w14:textId="2C58238D" w:rsidR="003F4FB4" w:rsidRPr="005D5018" w:rsidRDefault="003F4FB4" w:rsidP="00A21D2B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5D5018">
              <w:rPr>
                <w:rFonts w:asciiTheme="minorEastAsia" w:eastAsia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7151" w:type="dxa"/>
            <w:vAlign w:val="center"/>
          </w:tcPr>
          <w:p w14:paraId="2B6CE58F" w14:textId="77777777" w:rsidR="003F4FB4" w:rsidRPr="005D5018" w:rsidRDefault="003F4FB4" w:rsidP="00AC02F4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CB3A42" w:rsidRPr="005D5018" w14:paraId="11807CC3" w14:textId="77777777" w:rsidTr="00633496">
        <w:trPr>
          <w:trHeight w:val="1704"/>
        </w:trPr>
        <w:tc>
          <w:tcPr>
            <w:tcW w:w="2755" w:type="dxa"/>
            <w:vAlign w:val="center"/>
          </w:tcPr>
          <w:p w14:paraId="4A93F41E" w14:textId="02B36F77" w:rsidR="00CB3A42" w:rsidRPr="005D5018" w:rsidRDefault="00633496" w:rsidP="00E60701">
            <w:pPr>
              <w:jc w:val="center"/>
              <w:rPr>
                <w:rFonts w:ascii="ＭＳ Ｐ明朝" w:eastAsia="ＭＳ Ｐ明朝" w:hAnsi="ＭＳ Ｐ明朝"/>
              </w:rPr>
            </w:pPr>
            <w:r w:rsidRPr="005D5018">
              <w:rPr>
                <w:rFonts w:ascii="ＭＳ Ｐ明朝" w:eastAsia="ＭＳ Ｐ明朝" w:hAnsi="ＭＳ Ｐ明朝"/>
              </w:rPr>
              <w:t>ＳＮＳ・ＨＰ</w:t>
            </w:r>
            <w:r w:rsidR="00E60701" w:rsidRPr="005D5018">
              <w:rPr>
                <w:rFonts w:ascii="ＭＳ Ｐ明朝" w:eastAsia="ＭＳ Ｐ明朝" w:hAnsi="ＭＳ Ｐ明朝" w:hint="eastAsia"/>
              </w:rPr>
              <w:t>等</w:t>
            </w:r>
            <w:r w:rsidRPr="005D5018">
              <w:rPr>
                <w:rFonts w:ascii="ＭＳ Ｐ明朝" w:eastAsia="ＭＳ Ｐ明朝" w:hAnsi="ＭＳ Ｐ明朝"/>
              </w:rPr>
              <w:t>のＵＲＬ</w:t>
            </w:r>
          </w:p>
        </w:tc>
        <w:tc>
          <w:tcPr>
            <w:tcW w:w="7151" w:type="dxa"/>
            <w:vAlign w:val="center"/>
          </w:tcPr>
          <w:p w14:paraId="568D9B02" w14:textId="5484AEF7" w:rsidR="00CB3A42" w:rsidRPr="005D5018" w:rsidRDefault="00CB3A42" w:rsidP="00633496">
            <w:pPr>
              <w:spacing w:line="300" w:lineRule="exact"/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1F672B08" w14:textId="41E7950C" w:rsidR="00633496" w:rsidRPr="00302BC5" w:rsidRDefault="0049462D" w:rsidP="00AC02F4">
      <w:pPr>
        <w:pStyle w:val="af"/>
        <w:numPr>
          <w:ilvl w:val="0"/>
          <w:numId w:val="2"/>
        </w:numPr>
        <w:spacing w:line="300" w:lineRule="exact"/>
        <w:ind w:leftChars="0"/>
        <w:rPr>
          <w:rFonts w:asciiTheme="minorEastAsia" w:eastAsiaTheme="minorEastAsia" w:hAnsiTheme="minorEastAsia" w:hint="eastAsia"/>
          <w:sz w:val="22"/>
        </w:rPr>
      </w:pPr>
      <w:r w:rsidRPr="006475AB">
        <w:rPr>
          <w:rFonts w:asciiTheme="minorEastAsia" w:eastAsiaTheme="minorEastAsia" w:hAnsiTheme="minorEastAsia" w:hint="eastAsia"/>
          <w:sz w:val="22"/>
        </w:rPr>
        <w:t>複数人若しくは</w:t>
      </w:r>
      <w:r w:rsidR="00D461B7" w:rsidRPr="006475AB">
        <w:rPr>
          <w:rFonts w:asciiTheme="minorEastAsia" w:eastAsiaTheme="minorEastAsia" w:hAnsiTheme="minorEastAsia" w:hint="eastAsia"/>
          <w:sz w:val="22"/>
        </w:rPr>
        <w:t>団体の場合</w:t>
      </w:r>
      <w:r w:rsidRPr="006475AB">
        <w:rPr>
          <w:rFonts w:asciiTheme="minorEastAsia" w:eastAsiaTheme="minorEastAsia" w:hAnsiTheme="minorEastAsia" w:hint="eastAsia"/>
          <w:sz w:val="22"/>
        </w:rPr>
        <w:t>、</w:t>
      </w:r>
      <w:r w:rsidR="00D461B7" w:rsidRPr="006475AB">
        <w:rPr>
          <w:rFonts w:asciiTheme="minorEastAsia" w:eastAsiaTheme="minorEastAsia" w:hAnsiTheme="minorEastAsia" w:hint="eastAsia"/>
          <w:sz w:val="22"/>
        </w:rPr>
        <w:t>構成員の名簿を添付すること（様式任意）。</w:t>
      </w:r>
    </w:p>
    <w:sectPr w:rsidR="00633496" w:rsidRPr="00302BC5" w:rsidSect="00AC02F4">
      <w:pgSz w:w="11906" w:h="16838" w:code="9"/>
      <w:pgMar w:top="720" w:right="720" w:bottom="720" w:left="1077" w:header="720" w:footer="720" w:gutter="0"/>
      <w:cols w:space="720"/>
      <w:noEndnote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9A7B" w14:textId="77777777" w:rsidR="00474C3E" w:rsidRDefault="00474C3E" w:rsidP="003D334C">
      <w:r>
        <w:separator/>
      </w:r>
    </w:p>
  </w:endnote>
  <w:endnote w:type="continuationSeparator" w:id="0">
    <w:p w14:paraId="0FD8CEDC" w14:textId="77777777" w:rsidR="00474C3E" w:rsidRDefault="00474C3E" w:rsidP="003D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D9DE" w14:textId="77777777" w:rsidR="00474C3E" w:rsidRDefault="00474C3E" w:rsidP="003D334C">
      <w:r>
        <w:separator/>
      </w:r>
    </w:p>
  </w:footnote>
  <w:footnote w:type="continuationSeparator" w:id="0">
    <w:p w14:paraId="3B884506" w14:textId="77777777" w:rsidR="00474C3E" w:rsidRDefault="00474C3E" w:rsidP="003D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515"/>
    <w:multiLevelType w:val="hybridMultilevel"/>
    <w:tmpl w:val="FD06721E"/>
    <w:lvl w:ilvl="0" w:tplc="C9E87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306443"/>
    <w:multiLevelType w:val="hybridMultilevel"/>
    <w:tmpl w:val="5E045E36"/>
    <w:lvl w:ilvl="0" w:tplc="1C6A6314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num w:numId="1" w16cid:durableId="1045639529">
    <w:abstractNumId w:val="0"/>
  </w:num>
  <w:num w:numId="2" w16cid:durableId="27690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attachedTemplate r:id="rId1"/>
  <w:defaultTabStop w:val="720"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31"/>
    <w:rsid w:val="000110A7"/>
    <w:rsid w:val="00036D51"/>
    <w:rsid w:val="00045997"/>
    <w:rsid w:val="00055215"/>
    <w:rsid w:val="00093F8A"/>
    <w:rsid w:val="000948D2"/>
    <w:rsid w:val="000954B5"/>
    <w:rsid w:val="00096871"/>
    <w:rsid w:val="000A2363"/>
    <w:rsid w:val="000B251E"/>
    <w:rsid w:val="000D106C"/>
    <w:rsid w:val="000F3323"/>
    <w:rsid w:val="00135097"/>
    <w:rsid w:val="00154461"/>
    <w:rsid w:val="00163BCF"/>
    <w:rsid w:val="0019075B"/>
    <w:rsid w:val="002105E6"/>
    <w:rsid w:val="00213C00"/>
    <w:rsid w:val="00230D32"/>
    <w:rsid w:val="002649CA"/>
    <w:rsid w:val="002810BF"/>
    <w:rsid w:val="002811B4"/>
    <w:rsid w:val="00284943"/>
    <w:rsid w:val="002E0982"/>
    <w:rsid w:val="002E24FD"/>
    <w:rsid w:val="00302BC5"/>
    <w:rsid w:val="00302E86"/>
    <w:rsid w:val="00322EF9"/>
    <w:rsid w:val="00330511"/>
    <w:rsid w:val="0037369B"/>
    <w:rsid w:val="003776FB"/>
    <w:rsid w:val="0038382E"/>
    <w:rsid w:val="003A4CDA"/>
    <w:rsid w:val="003D334C"/>
    <w:rsid w:val="003F4FB4"/>
    <w:rsid w:val="00403FC2"/>
    <w:rsid w:val="004412C2"/>
    <w:rsid w:val="00451520"/>
    <w:rsid w:val="00474C3E"/>
    <w:rsid w:val="00476336"/>
    <w:rsid w:val="0049462D"/>
    <w:rsid w:val="00496919"/>
    <w:rsid w:val="004B2176"/>
    <w:rsid w:val="004C3A66"/>
    <w:rsid w:val="004E5B2A"/>
    <w:rsid w:val="004F5F43"/>
    <w:rsid w:val="0050096A"/>
    <w:rsid w:val="00555973"/>
    <w:rsid w:val="00586324"/>
    <w:rsid w:val="00587DE9"/>
    <w:rsid w:val="0059245C"/>
    <w:rsid w:val="005C08BB"/>
    <w:rsid w:val="005D5018"/>
    <w:rsid w:val="00604CFC"/>
    <w:rsid w:val="00607108"/>
    <w:rsid w:val="00616DDB"/>
    <w:rsid w:val="00633496"/>
    <w:rsid w:val="0063495A"/>
    <w:rsid w:val="006475AB"/>
    <w:rsid w:val="00665DD9"/>
    <w:rsid w:val="0067645D"/>
    <w:rsid w:val="00677581"/>
    <w:rsid w:val="00682B0F"/>
    <w:rsid w:val="006C7EC2"/>
    <w:rsid w:val="006E5EB4"/>
    <w:rsid w:val="006F3634"/>
    <w:rsid w:val="006F4E15"/>
    <w:rsid w:val="007304CA"/>
    <w:rsid w:val="0075264E"/>
    <w:rsid w:val="00754504"/>
    <w:rsid w:val="00761D03"/>
    <w:rsid w:val="00767FC5"/>
    <w:rsid w:val="007775F4"/>
    <w:rsid w:val="00793143"/>
    <w:rsid w:val="007C5932"/>
    <w:rsid w:val="007D0375"/>
    <w:rsid w:val="007D6EB6"/>
    <w:rsid w:val="0080717E"/>
    <w:rsid w:val="0081137F"/>
    <w:rsid w:val="008132EC"/>
    <w:rsid w:val="0081793D"/>
    <w:rsid w:val="00837FD9"/>
    <w:rsid w:val="008549C3"/>
    <w:rsid w:val="00855A3D"/>
    <w:rsid w:val="00863484"/>
    <w:rsid w:val="008849C8"/>
    <w:rsid w:val="008B26BF"/>
    <w:rsid w:val="008D6FE9"/>
    <w:rsid w:val="008E377F"/>
    <w:rsid w:val="00914273"/>
    <w:rsid w:val="00915EAA"/>
    <w:rsid w:val="009317B9"/>
    <w:rsid w:val="00942937"/>
    <w:rsid w:val="009429F4"/>
    <w:rsid w:val="00987D14"/>
    <w:rsid w:val="009A2A16"/>
    <w:rsid w:val="009C3406"/>
    <w:rsid w:val="009D41D4"/>
    <w:rsid w:val="009F679B"/>
    <w:rsid w:val="00A21D2B"/>
    <w:rsid w:val="00A61B6A"/>
    <w:rsid w:val="00A75506"/>
    <w:rsid w:val="00A7726B"/>
    <w:rsid w:val="00A825EB"/>
    <w:rsid w:val="00AA383B"/>
    <w:rsid w:val="00AA3F3D"/>
    <w:rsid w:val="00AC02F4"/>
    <w:rsid w:val="00AF7805"/>
    <w:rsid w:val="00B162B4"/>
    <w:rsid w:val="00BB2E0E"/>
    <w:rsid w:val="00BF0609"/>
    <w:rsid w:val="00BF4A6E"/>
    <w:rsid w:val="00C26E56"/>
    <w:rsid w:val="00C3724E"/>
    <w:rsid w:val="00C60252"/>
    <w:rsid w:val="00C61BC9"/>
    <w:rsid w:val="00C83511"/>
    <w:rsid w:val="00C87843"/>
    <w:rsid w:val="00CA34B2"/>
    <w:rsid w:val="00CB3A42"/>
    <w:rsid w:val="00CC11B2"/>
    <w:rsid w:val="00CC3044"/>
    <w:rsid w:val="00CC45E4"/>
    <w:rsid w:val="00CD0231"/>
    <w:rsid w:val="00D04CA7"/>
    <w:rsid w:val="00D40F5C"/>
    <w:rsid w:val="00D461B7"/>
    <w:rsid w:val="00D476BC"/>
    <w:rsid w:val="00D528A4"/>
    <w:rsid w:val="00D573C2"/>
    <w:rsid w:val="00D61654"/>
    <w:rsid w:val="00D74DA8"/>
    <w:rsid w:val="00D758D9"/>
    <w:rsid w:val="00D83CDF"/>
    <w:rsid w:val="00D95E9F"/>
    <w:rsid w:val="00D9736F"/>
    <w:rsid w:val="00DB702A"/>
    <w:rsid w:val="00DD1AA7"/>
    <w:rsid w:val="00DD1F70"/>
    <w:rsid w:val="00DF0D2A"/>
    <w:rsid w:val="00DF5F4B"/>
    <w:rsid w:val="00E07296"/>
    <w:rsid w:val="00E075D6"/>
    <w:rsid w:val="00E20C20"/>
    <w:rsid w:val="00E37F8C"/>
    <w:rsid w:val="00E60701"/>
    <w:rsid w:val="00E67FDB"/>
    <w:rsid w:val="00EA3D89"/>
    <w:rsid w:val="00EC435A"/>
    <w:rsid w:val="00ED7ED6"/>
    <w:rsid w:val="00EF1193"/>
    <w:rsid w:val="00F22DC5"/>
    <w:rsid w:val="00F24B85"/>
    <w:rsid w:val="00F37A4A"/>
    <w:rsid w:val="00F70C22"/>
    <w:rsid w:val="00F75CC6"/>
    <w:rsid w:val="00F76848"/>
    <w:rsid w:val="00F9768D"/>
    <w:rsid w:val="00FA03DE"/>
    <w:rsid w:val="00FA3850"/>
    <w:rsid w:val="00FB288C"/>
    <w:rsid w:val="00FD1F60"/>
    <w:rsid w:val="00FE5B5A"/>
    <w:rsid w:val="00FF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FDE35"/>
  <w14:defaultImageDpi w14:val="0"/>
  <w15:docId w15:val="{AD9B45FB-DB44-480E-8DD9-7122BA43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C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70C22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3D334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3D33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3D334C"/>
    <w:rPr>
      <w:rFonts w:cs="Times New Roman"/>
    </w:rPr>
  </w:style>
  <w:style w:type="table" w:styleId="a8">
    <w:name w:val="Table Grid"/>
    <w:basedOn w:val="a1"/>
    <w:uiPriority w:val="59"/>
    <w:rsid w:val="00884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10B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55215"/>
    <w:pPr>
      <w:jc w:val="center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055215"/>
    <w:pPr>
      <w:jc w:val="right"/>
    </w:pPr>
    <w:rPr>
      <w:rFonts w:asciiTheme="minorEastAsia" w:eastAsiaTheme="minorEastAsia" w:hAnsiTheme="minorEastAsia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55215"/>
    <w:rPr>
      <w:rFonts w:asciiTheme="minorEastAsia" w:eastAsiaTheme="minorEastAsia" w:hAnsiTheme="minorEastAsia" w:cs="ＭＳ 明朝"/>
      <w:sz w:val="22"/>
      <w:szCs w:val="22"/>
    </w:rPr>
  </w:style>
  <w:style w:type="paragraph" w:styleId="af">
    <w:name w:val="List Paragraph"/>
    <w:basedOn w:val="a"/>
    <w:uiPriority w:val="34"/>
    <w:qFormat/>
    <w:rsid w:val="00FE5B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22\Desktop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Desktop</Template>
  <TotalTime>33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志村 知未</cp:lastModifiedBy>
  <cp:revision>10</cp:revision>
  <cp:lastPrinted>2022-04-12T08:34:00Z</cp:lastPrinted>
  <dcterms:created xsi:type="dcterms:W3CDTF">2026-07-06T23:59:00Z</dcterms:created>
  <dcterms:modified xsi:type="dcterms:W3CDTF">2026-07-21T04:24:00Z</dcterms:modified>
</cp:coreProperties>
</file>