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FC5AC" w14:textId="1F0CC020" w:rsidR="00633496" w:rsidRPr="005D5018" w:rsidRDefault="00633496" w:rsidP="00AC02F4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（様式第</w:t>
      </w:r>
      <w:r w:rsidR="00284943" w:rsidRPr="005D5018">
        <w:rPr>
          <w:rFonts w:asciiTheme="minorEastAsia" w:eastAsiaTheme="minorEastAsia" w:hAnsiTheme="minorEastAsia" w:hint="eastAsia"/>
          <w:sz w:val="22"/>
        </w:rPr>
        <w:t>２</w:t>
      </w:r>
      <w:r w:rsidRPr="005D5018">
        <w:rPr>
          <w:rFonts w:asciiTheme="minorEastAsia" w:eastAsiaTheme="minorEastAsia" w:hAnsiTheme="minorEastAsia" w:hint="eastAsia"/>
          <w:sz w:val="22"/>
        </w:rPr>
        <w:t>号）</w:t>
      </w:r>
      <w:r w:rsidR="008549C3" w:rsidRPr="005D5018">
        <w:rPr>
          <w:rFonts w:asciiTheme="minorEastAsia" w:eastAsiaTheme="minorEastAsia" w:hAnsiTheme="minorEastAsia" w:hint="eastAsia"/>
          <w:sz w:val="22"/>
        </w:rPr>
        <w:t>（第</w:t>
      </w:r>
      <w:r w:rsidR="00EF1193" w:rsidRPr="005D5018">
        <w:rPr>
          <w:rFonts w:asciiTheme="minorEastAsia" w:eastAsiaTheme="minorEastAsia" w:hAnsiTheme="minorEastAsia" w:hint="eastAsia"/>
          <w:sz w:val="22"/>
        </w:rPr>
        <w:t>７</w:t>
      </w:r>
      <w:r w:rsidR="008549C3" w:rsidRPr="005D5018">
        <w:rPr>
          <w:rFonts w:asciiTheme="minorEastAsia" w:eastAsiaTheme="minorEastAsia" w:hAnsiTheme="minorEastAsia" w:hint="eastAsia"/>
          <w:sz w:val="22"/>
        </w:rPr>
        <w:t>条関係）</w:t>
      </w:r>
    </w:p>
    <w:p w14:paraId="14B8D56C" w14:textId="77777777" w:rsidR="00633496" w:rsidRPr="005D5018" w:rsidRDefault="00633496" w:rsidP="00AC02F4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643EE707" w14:textId="772E1DED" w:rsidR="00633496" w:rsidRPr="005D5018" w:rsidRDefault="008549C3" w:rsidP="00633496">
      <w:pPr>
        <w:spacing w:line="300" w:lineRule="exact"/>
        <w:jc w:val="center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/>
          <w:bCs/>
          <w:sz w:val="22"/>
        </w:rPr>
        <w:t>上里町神保原駅北まちづくり活動支援補助金</w:t>
      </w:r>
      <w:r w:rsidR="003A4CDA" w:rsidRPr="005D5018">
        <w:rPr>
          <w:rFonts w:asciiTheme="minorEastAsia" w:eastAsiaTheme="minorEastAsia" w:hAnsiTheme="minorEastAsia" w:hint="eastAsia"/>
          <w:bCs/>
          <w:sz w:val="22"/>
        </w:rPr>
        <w:t>交付</w:t>
      </w:r>
      <w:r w:rsidR="00633496" w:rsidRPr="005D5018">
        <w:rPr>
          <w:rFonts w:asciiTheme="minorEastAsia" w:eastAsiaTheme="minorEastAsia" w:hAnsiTheme="minorEastAsia" w:hint="eastAsia"/>
          <w:sz w:val="22"/>
        </w:rPr>
        <w:t>申請書</w:t>
      </w:r>
    </w:p>
    <w:p w14:paraId="1E76D9BF" w14:textId="77777777" w:rsidR="00633496" w:rsidRPr="005D5018" w:rsidRDefault="00633496" w:rsidP="00AC02F4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587CC1F2" w14:textId="39D64E41" w:rsidR="00633496" w:rsidRPr="005D5018" w:rsidRDefault="00633496" w:rsidP="00633496">
      <w:pPr>
        <w:spacing w:line="300" w:lineRule="exact"/>
        <w:jc w:val="righ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3672EE7D" w14:textId="77777777" w:rsidR="00633496" w:rsidRPr="005D5018" w:rsidRDefault="00633496" w:rsidP="00AC02F4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5D57A666" w14:textId="3C345971" w:rsidR="00633496" w:rsidRPr="005D5018" w:rsidRDefault="00633496" w:rsidP="00DD1AA7">
      <w:pPr>
        <w:spacing w:line="300" w:lineRule="exact"/>
        <w:ind w:firstLineChars="100" w:firstLine="220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上里町長　様</w:t>
      </w:r>
    </w:p>
    <w:p w14:paraId="301AEA55" w14:textId="77777777" w:rsidR="00633496" w:rsidRPr="005D5018" w:rsidRDefault="00633496" w:rsidP="00AC02F4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67CB6D7F" w14:textId="77777777" w:rsidR="00633496" w:rsidRPr="005D5018" w:rsidRDefault="00633496" w:rsidP="00633496">
      <w:pPr>
        <w:pStyle w:val="a3"/>
        <w:wordWrap/>
        <w:spacing w:line="300" w:lineRule="exact"/>
        <w:ind w:firstLineChars="1600" w:firstLine="4032"/>
        <w:rPr>
          <w:rFonts w:asciiTheme="minorEastAsia" w:eastAsiaTheme="minorEastAsia" w:hAnsiTheme="minorEastAsia"/>
          <w:spacing w:val="0"/>
          <w:sz w:val="22"/>
          <w:szCs w:val="22"/>
          <w:lang w:eastAsia="zh-CN"/>
        </w:rPr>
      </w:pP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>申請者　住　　所　：</w:t>
      </w:r>
    </w:p>
    <w:p w14:paraId="023496C7" w14:textId="77777777" w:rsidR="00633496" w:rsidRPr="005D5018" w:rsidRDefault="00633496" w:rsidP="00633496">
      <w:pPr>
        <w:pStyle w:val="a3"/>
        <w:wordWrap/>
        <w:spacing w:line="300" w:lineRule="exact"/>
        <w:ind w:firstLineChars="2000" w:firstLine="5040"/>
        <w:jc w:val="left"/>
        <w:rPr>
          <w:rFonts w:ascii="ＭＳ 明朝" w:hAnsi="ＭＳ 明朝"/>
          <w:spacing w:val="0"/>
          <w:sz w:val="22"/>
          <w:szCs w:val="22"/>
          <w:lang w:eastAsia="zh-CN"/>
        </w:rPr>
      </w:pPr>
      <w:r w:rsidRPr="005D5018">
        <w:rPr>
          <w:rFonts w:ascii="ＭＳ 明朝" w:hAnsi="ＭＳ 明朝" w:hint="eastAsia"/>
          <w:spacing w:val="16"/>
          <w:sz w:val="22"/>
          <w:szCs w:val="22"/>
        </w:rPr>
        <w:t>屋号（又は氏名）</w:t>
      </w:r>
      <w:r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 xml:space="preserve">：　　　　　　　　　　　</w:t>
      </w:r>
    </w:p>
    <w:p w14:paraId="14045AD6" w14:textId="27CBE4B3" w:rsidR="00633496" w:rsidRPr="005D5018" w:rsidRDefault="00633496" w:rsidP="00633496">
      <w:pPr>
        <w:spacing w:line="300" w:lineRule="exact"/>
        <w:ind w:firstLineChars="2000" w:firstLine="5040"/>
        <w:rPr>
          <w:rFonts w:asciiTheme="minorEastAsia" w:eastAsiaTheme="minorEastAsia" w:hAnsiTheme="minorEastAsia"/>
          <w:sz w:val="22"/>
        </w:rPr>
      </w:pPr>
      <w:r w:rsidRPr="005D5018">
        <w:rPr>
          <w:rFonts w:ascii="ＭＳ 明朝" w:hAnsi="ＭＳ 明朝" w:hint="eastAsia"/>
          <w:spacing w:val="16"/>
          <w:sz w:val="22"/>
          <w:lang w:eastAsia="zh-CN"/>
        </w:rPr>
        <w:t xml:space="preserve">電話番号　：　　　　　</w:t>
      </w:r>
    </w:p>
    <w:p w14:paraId="347DF2B5" w14:textId="77777777" w:rsidR="00633496" w:rsidRPr="005D5018" w:rsidRDefault="00633496" w:rsidP="00B162B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16"/>
          <w:sz w:val="22"/>
          <w:szCs w:val="22"/>
        </w:rPr>
      </w:pPr>
    </w:p>
    <w:p w14:paraId="47865F56" w14:textId="1C0B982E" w:rsidR="007D0375" w:rsidRPr="005D5018" w:rsidRDefault="008549C3" w:rsidP="00633496">
      <w:pPr>
        <w:pStyle w:val="a3"/>
        <w:wordWrap/>
        <w:spacing w:line="300" w:lineRule="exact"/>
        <w:ind w:firstLineChars="100" w:firstLine="252"/>
        <w:rPr>
          <w:rFonts w:asciiTheme="minorEastAsia" w:eastAsiaTheme="minorEastAsia" w:hAnsiTheme="minorEastAsia"/>
          <w:spacing w:val="16"/>
          <w:sz w:val="22"/>
          <w:szCs w:val="22"/>
        </w:rPr>
      </w:pPr>
      <w:r w:rsidRPr="005D5018">
        <w:rPr>
          <w:rFonts w:asciiTheme="minorEastAsia" w:eastAsiaTheme="minorEastAsia" w:hAnsiTheme="minorEastAsia"/>
          <w:bCs/>
          <w:spacing w:val="16"/>
          <w:sz w:val="22"/>
          <w:szCs w:val="22"/>
        </w:rPr>
        <w:t>上里町神保原駅北まちづくり活動支援補助金</w:t>
      </w:r>
      <w:r w:rsidR="00633496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の交付を受けたいので、</w:t>
      </w:r>
      <w:r w:rsidR="00B162B4" w:rsidRPr="005D5018">
        <w:rPr>
          <w:rFonts w:asciiTheme="minorEastAsia" w:eastAsiaTheme="minorEastAsia" w:hAnsiTheme="minorEastAsia"/>
          <w:spacing w:val="16"/>
          <w:sz w:val="22"/>
          <w:szCs w:val="22"/>
        </w:rPr>
        <w:t>上里町神保原駅北まちづくり活動支援補助金交付要綱</w:t>
      </w:r>
      <w:r w:rsidR="00B162B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第</w:t>
      </w:r>
      <w:r w:rsidR="00EF1193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７</w:t>
      </w:r>
      <w:r w:rsidR="00B162B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条の規定により、</w:t>
      </w:r>
      <w:r w:rsidR="00633496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下記のとおり補助金を申請します。</w:t>
      </w:r>
    </w:p>
    <w:p w14:paraId="413DCD19" w14:textId="77777777" w:rsidR="00633496" w:rsidRPr="005D5018" w:rsidRDefault="00633496" w:rsidP="00633496">
      <w:pPr>
        <w:pStyle w:val="a3"/>
        <w:wordWrap/>
        <w:spacing w:line="300" w:lineRule="exact"/>
        <w:ind w:firstLineChars="100" w:firstLine="248"/>
        <w:rPr>
          <w:rFonts w:asciiTheme="minorEastAsia" w:eastAsiaTheme="minorEastAsia" w:hAnsiTheme="minorEastAsia"/>
          <w:sz w:val="22"/>
        </w:rPr>
      </w:pPr>
    </w:p>
    <w:p w14:paraId="3DD899B2" w14:textId="77777777" w:rsidR="000B251E" w:rsidRPr="005D5018" w:rsidRDefault="000B251E" w:rsidP="000B251E">
      <w:pPr>
        <w:pStyle w:val="ab"/>
      </w:pPr>
      <w:r w:rsidRPr="005D5018">
        <w:rPr>
          <w:rFonts w:hint="eastAsia"/>
        </w:rPr>
        <w:t>記</w:t>
      </w:r>
    </w:p>
    <w:p w14:paraId="0613BA24" w14:textId="34485D62" w:rsidR="000B251E" w:rsidRPr="005D5018" w:rsidRDefault="00AF7805" w:rsidP="000B251E">
      <w:pPr>
        <w:pStyle w:val="ad"/>
        <w:ind w:right="880"/>
        <w:jc w:val="both"/>
      </w:pPr>
      <w:r w:rsidRPr="005D5018">
        <w:rPr>
          <w:rFonts w:hint="eastAsia"/>
        </w:rPr>
        <w:t>１．</w:t>
      </w:r>
      <w:r w:rsidR="00BF0609" w:rsidRPr="005D5018">
        <w:rPr>
          <w:rFonts w:hint="eastAsia"/>
        </w:rPr>
        <w:t>事業内容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5"/>
        <w:gridCol w:w="7151"/>
      </w:tblGrid>
      <w:tr w:rsidR="002105E6" w:rsidRPr="005D5018" w14:paraId="0285C934" w14:textId="77777777" w:rsidTr="003F4FB4">
        <w:trPr>
          <w:trHeight w:val="712"/>
        </w:trPr>
        <w:tc>
          <w:tcPr>
            <w:tcW w:w="2755" w:type="dxa"/>
            <w:vAlign w:val="center"/>
          </w:tcPr>
          <w:p w14:paraId="685D46B8" w14:textId="5B694B37" w:rsidR="002105E6" w:rsidRPr="005D5018" w:rsidRDefault="003F4FB4" w:rsidP="002105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イベント・事業名</w:t>
            </w:r>
          </w:p>
        </w:tc>
        <w:tc>
          <w:tcPr>
            <w:tcW w:w="7151" w:type="dxa"/>
            <w:vAlign w:val="center"/>
          </w:tcPr>
          <w:p w14:paraId="5D6EE64C" w14:textId="77777777" w:rsidR="002105E6" w:rsidRPr="005D5018" w:rsidRDefault="002105E6" w:rsidP="00161722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F4FB4" w:rsidRPr="005D5018" w14:paraId="4A661D4F" w14:textId="77777777" w:rsidTr="002105E6">
        <w:trPr>
          <w:trHeight w:val="972"/>
        </w:trPr>
        <w:tc>
          <w:tcPr>
            <w:tcW w:w="2755" w:type="dxa"/>
            <w:vAlign w:val="center"/>
          </w:tcPr>
          <w:p w14:paraId="5D7E63A4" w14:textId="77777777" w:rsidR="003F4FB4" w:rsidRPr="005D5018" w:rsidRDefault="003F4FB4" w:rsidP="003F4FB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開催予定日</w:t>
            </w:r>
          </w:p>
          <w:p w14:paraId="282A80CA" w14:textId="54C16996" w:rsidR="003F4FB4" w:rsidRPr="005D5018" w:rsidRDefault="003F4FB4" w:rsidP="003F4FB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（複数可）</w:t>
            </w:r>
          </w:p>
        </w:tc>
        <w:tc>
          <w:tcPr>
            <w:tcW w:w="7151" w:type="dxa"/>
            <w:vAlign w:val="center"/>
          </w:tcPr>
          <w:p w14:paraId="019BA06D" w14:textId="77777777" w:rsidR="003F4FB4" w:rsidRPr="005D5018" w:rsidRDefault="003F4FB4" w:rsidP="00161722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33496" w:rsidRPr="005D5018" w14:paraId="7F060017" w14:textId="77777777" w:rsidTr="002105E6">
        <w:trPr>
          <w:trHeight w:hRule="exact" w:val="931"/>
        </w:trPr>
        <w:tc>
          <w:tcPr>
            <w:tcW w:w="2755" w:type="dxa"/>
            <w:vAlign w:val="center"/>
          </w:tcPr>
          <w:p w14:paraId="5FA7ED2E" w14:textId="77777777" w:rsidR="002105E6" w:rsidRPr="005D5018" w:rsidRDefault="00633496" w:rsidP="002105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実施場所</w:t>
            </w:r>
          </w:p>
          <w:p w14:paraId="30E3E7D0" w14:textId="58696DD8" w:rsidR="00633496" w:rsidRPr="005D5018" w:rsidRDefault="00633496" w:rsidP="002105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Cs w:val="21"/>
              </w:rPr>
              <w:t>（具体的な住所や施設名）</w:t>
            </w:r>
          </w:p>
        </w:tc>
        <w:tc>
          <w:tcPr>
            <w:tcW w:w="7151" w:type="dxa"/>
            <w:vAlign w:val="center"/>
          </w:tcPr>
          <w:p w14:paraId="3240E7B6" w14:textId="77777777" w:rsidR="00633496" w:rsidRPr="005D5018" w:rsidRDefault="00633496" w:rsidP="00161722">
            <w:pPr>
              <w:spacing w:line="300" w:lineRule="exact"/>
              <w:ind w:firstLineChars="100" w:firstLine="220"/>
              <w:rPr>
                <w:rFonts w:asciiTheme="minorEastAsia" w:eastAsiaTheme="minorEastAsia" w:hAnsiTheme="minorEastAsia"/>
                <w:sz w:val="22"/>
                <w:lang w:eastAsia="zh-CN"/>
              </w:rPr>
            </w:pPr>
          </w:p>
        </w:tc>
      </w:tr>
      <w:tr w:rsidR="00633496" w:rsidRPr="005D5018" w14:paraId="2F934CDB" w14:textId="77777777" w:rsidTr="003F4FB4">
        <w:trPr>
          <w:trHeight w:hRule="exact" w:val="1506"/>
        </w:trPr>
        <w:tc>
          <w:tcPr>
            <w:tcW w:w="2755" w:type="dxa"/>
            <w:vAlign w:val="center"/>
          </w:tcPr>
          <w:p w14:paraId="243E5D6E" w14:textId="4FD57D03" w:rsidR="00633496" w:rsidRPr="005D5018" w:rsidRDefault="00633496" w:rsidP="0063349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事業の内容</w:t>
            </w:r>
          </w:p>
        </w:tc>
        <w:tc>
          <w:tcPr>
            <w:tcW w:w="7151" w:type="dxa"/>
            <w:vAlign w:val="center"/>
          </w:tcPr>
          <w:p w14:paraId="07930E2B" w14:textId="77777777" w:rsidR="00633496" w:rsidRPr="005D5018" w:rsidRDefault="00633496" w:rsidP="00161722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33496" w:rsidRPr="005D5018" w14:paraId="1ED5FF90" w14:textId="77777777" w:rsidTr="003F4FB4">
        <w:trPr>
          <w:trHeight w:val="1522"/>
        </w:trPr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962163A" w14:textId="77777777" w:rsidR="002105E6" w:rsidRPr="005D5018" w:rsidRDefault="002105E6" w:rsidP="002105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期待する効果</w:t>
            </w:r>
          </w:p>
          <w:p w14:paraId="0EE67098" w14:textId="34555A9B" w:rsidR="00633496" w:rsidRPr="005D5018" w:rsidRDefault="002105E6" w:rsidP="002105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18"/>
                <w:szCs w:val="18"/>
              </w:rPr>
              <w:t>（賑わい創出・地域交流等）</w:t>
            </w:r>
          </w:p>
        </w:tc>
        <w:tc>
          <w:tcPr>
            <w:tcW w:w="7151" w:type="dxa"/>
            <w:tcBorders>
              <w:bottom w:val="single" w:sz="4" w:space="0" w:color="auto"/>
            </w:tcBorders>
            <w:vAlign w:val="center"/>
          </w:tcPr>
          <w:p w14:paraId="397A2B25" w14:textId="77777777" w:rsidR="002105E6" w:rsidRPr="005D5018" w:rsidRDefault="002105E6" w:rsidP="00161722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105E6" w:rsidRPr="005D5018" w14:paraId="1068DF59" w14:textId="77777777" w:rsidTr="00BF0609">
        <w:trPr>
          <w:trHeight w:val="8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2A15" w14:textId="753B4714" w:rsidR="002105E6" w:rsidRPr="005D5018" w:rsidRDefault="002105E6" w:rsidP="002105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概算予算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3541" w14:textId="77777777" w:rsidR="002105E6" w:rsidRPr="005D5018" w:rsidRDefault="002105E6" w:rsidP="00161722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105E6" w:rsidRPr="005D5018" w14:paraId="1C6D22C6" w14:textId="77777777" w:rsidTr="002105E6">
        <w:trPr>
          <w:trHeight w:val="1704"/>
        </w:trPr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59B98BE4" w14:textId="0D24A95D" w:rsidR="002105E6" w:rsidRPr="005D5018" w:rsidRDefault="002105E6" w:rsidP="002105E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予算内訳</w:t>
            </w:r>
          </w:p>
        </w:tc>
        <w:tc>
          <w:tcPr>
            <w:tcW w:w="7151" w:type="dxa"/>
            <w:tcBorders>
              <w:top w:val="single" w:sz="4" w:space="0" w:color="auto"/>
            </w:tcBorders>
            <w:vAlign w:val="center"/>
          </w:tcPr>
          <w:p w14:paraId="4AF9103F" w14:textId="28AB9E26" w:rsidR="002105E6" w:rsidRPr="005D5018" w:rsidRDefault="003F4FB4" w:rsidP="00161722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5018">
              <w:rPr>
                <w:rFonts w:asciiTheme="minorEastAsia" w:eastAsiaTheme="minorEastAsia" w:hAnsiTheme="minorEastAsia" w:hint="eastAsia"/>
                <w:szCs w:val="21"/>
              </w:rPr>
              <w:t>広報宣伝費：</w:t>
            </w:r>
          </w:p>
          <w:p w14:paraId="6DC69852" w14:textId="6A45B6BA" w:rsidR="00F37A4A" w:rsidRPr="005D5018" w:rsidRDefault="003F4FB4" w:rsidP="00161722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5018">
              <w:rPr>
                <w:rFonts w:asciiTheme="minorEastAsia" w:eastAsiaTheme="minorEastAsia" w:hAnsiTheme="minorEastAsia" w:hint="eastAsia"/>
                <w:szCs w:val="21"/>
              </w:rPr>
              <w:t>会場使用料：</w:t>
            </w:r>
          </w:p>
          <w:p w14:paraId="687B0054" w14:textId="28DF85D9" w:rsidR="00F37A4A" w:rsidRPr="005D5018" w:rsidRDefault="003F4FB4" w:rsidP="00161722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5018">
              <w:rPr>
                <w:rFonts w:asciiTheme="minorEastAsia" w:eastAsiaTheme="minorEastAsia" w:hAnsiTheme="minorEastAsia" w:hint="eastAsia"/>
                <w:szCs w:val="21"/>
              </w:rPr>
              <w:t>備品購入費：</w:t>
            </w:r>
          </w:p>
          <w:p w14:paraId="1711651B" w14:textId="50D8D477" w:rsidR="00F37A4A" w:rsidRPr="005D5018" w:rsidRDefault="003F4FB4" w:rsidP="00161722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5018">
              <w:rPr>
                <w:rFonts w:asciiTheme="minorEastAsia" w:eastAsiaTheme="minorEastAsia" w:hAnsiTheme="minorEastAsia" w:hint="eastAsia"/>
                <w:spacing w:val="35"/>
                <w:kern w:val="0"/>
                <w:szCs w:val="21"/>
                <w:fitText w:val="1050" w:id="-434489344"/>
              </w:rPr>
              <w:t>消耗品</w:t>
            </w:r>
            <w:r w:rsidRPr="005D5018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-434489344"/>
              </w:rPr>
              <w:t>費</w:t>
            </w:r>
            <w:r w:rsidRPr="005D5018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14:paraId="5D2931B5" w14:textId="5A7FB6EF" w:rsidR="003F4FB4" w:rsidRPr="005D5018" w:rsidRDefault="003F4FB4" w:rsidP="00161722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5018">
              <w:rPr>
                <w:rFonts w:asciiTheme="minorEastAsia" w:eastAsiaTheme="minorEastAsia" w:hAnsiTheme="minorEastAsia" w:hint="eastAsia"/>
                <w:spacing w:val="315"/>
                <w:kern w:val="0"/>
                <w:szCs w:val="21"/>
                <w:fitText w:val="1050" w:id="-434489343"/>
              </w:rPr>
              <w:t>謝</w:t>
            </w:r>
            <w:r w:rsidRPr="005D5018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-434489343"/>
              </w:rPr>
              <w:t>金</w:t>
            </w:r>
            <w:r w:rsidRPr="005D5018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14:paraId="3E3899B2" w14:textId="5B0F4140" w:rsidR="00F37A4A" w:rsidRPr="005D5018" w:rsidRDefault="003F4FB4" w:rsidP="003F4FB4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D5018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050" w:id="-434489342"/>
              </w:rPr>
              <w:t>その</w:t>
            </w:r>
            <w:r w:rsidRPr="005D5018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-434489342"/>
              </w:rPr>
              <w:t>他</w:t>
            </w:r>
            <w:r w:rsidRPr="005D5018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</w:tc>
      </w:tr>
    </w:tbl>
    <w:p w14:paraId="01D856E9" w14:textId="6BF4BCAF" w:rsidR="00F37A4A" w:rsidRPr="005D5018" w:rsidRDefault="00AF7805" w:rsidP="000B251E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２．</w:t>
      </w:r>
      <w:r w:rsidR="00496919" w:rsidRPr="005D5018">
        <w:rPr>
          <w:rFonts w:asciiTheme="minorEastAsia" w:eastAsiaTheme="minorEastAsia" w:hAnsiTheme="minorEastAsia" w:hint="eastAsia"/>
          <w:sz w:val="22"/>
        </w:rPr>
        <w:t>誓約</w:t>
      </w:r>
      <w:r w:rsidRPr="005D5018">
        <w:rPr>
          <w:rFonts w:asciiTheme="minorEastAsia" w:eastAsiaTheme="minorEastAsia" w:hAnsiTheme="minorEastAsia" w:hint="eastAsia"/>
          <w:sz w:val="22"/>
        </w:rPr>
        <w:t>、確認事項</w:t>
      </w:r>
    </w:p>
    <w:p w14:paraId="433390B8" w14:textId="696D45B0" w:rsidR="00F37A4A" w:rsidRPr="005D5018" w:rsidRDefault="00F37A4A" w:rsidP="00F37A4A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[　 ] 　本補助金の趣旨を理解し、誠実に実施することを誓約します。</w:t>
      </w:r>
    </w:p>
    <w:p w14:paraId="1738ABBD" w14:textId="5E59BA07" w:rsidR="00403FC2" w:rsidRPr="005D5018" w:rsidRDefault="00403FC2" w:rsidP="00F37A4A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[　 ]　 町税等の滞納はありません。</w:t>
      </w:r>
    </w:p>
    <w:p w14:paraId="2C43CA65" w14:textId="20175B90" w:rsidR="00F37A4A" w:rsidRPr="005D5018" w:rsidRDefault="00F37A4A" w:rsidP="00F37A4A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[ 　] 　店舗の施設整備（改装等）が主目的ではないことを確認しました。</w:t>
      </w:r>
    </w:p>
    <w:p w14:paraId="2502E435" w14:textId="3B2068FF" w:rsidR="00F37A4A" w:rsidRPr="005D5018" w:rsidRDefault="00F37A4A" w:rsidP="00F37A4A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[ 　] 　実績報告時に、実施写真と領収書を提出することに同意します。</w:t>
      </w:r>
    </w:p>
    <w:sectPr w:rsidR="00F37A4A" w:rsidRPr="005D5018" w:rsidSect="00AC02F4">
      <w:pgSz w:w="11906" w:h="16838" w:code="9"/>
      <w:pgMar w:top="720" w:right="720" w:bottom="720" w:left="1077" w:header="720" w:footer="720" w:gutter="0"/>
      <w:cols w:space="720"/>
      <w:noEndnote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D8E5" w14:textId="77777777" w:rsidR="005E2197" w:rsidRDefault="005E2197" w:rsidP="003D334C">
      <w:r>
        <w:separator/>
      </w:r>
    </w:p>
  </w:endnote>
  <w:endnote w:type="continuationSeparator" w:id="0">
    <w:p w14:paraId="50EE9AE0" w14:textId="77777777" w:rsidR="005E2197" w:rsidRDefault="005E2197" w:rsidP="003D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7D991" w14:textId="77777777" w:rsidR="005E2197" w:rsidRDefault="005E2197" w:rsidP="003D334C">
      <w:r>
        <w:separator/>
      </w:r>
    </w:p>
  </w:footnote>
  <w:footnote w:type="continuationSeparator" w:id="0">
    <w:p w14:paraId="3603772E" w14:textId="77777777" w:rsidR="005E2197" w:rsidRDefault="005E2197" w:rsidP="003D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515"/>
    <w:multiLevelType w:val="hybridMultilevel"/>
    <w:tmpl w:val="FD06721E"/>
    <w:lvl w:ilvl="0" w:tplc="C9E87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306443"/>
    <w:multiLevelType w:val="hybridMultilevel"/>
    <w:tmpl w:val="5E045E36"/>
    <w:lvl w:ilvl="0" w:tplc="1C6A6314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num w:numId="1" w16cid:durableId="1045639529">
    <w:abstractNumId w:val="0"/>
  </w:num>
  <w:num w:numId="2" w16cid:durableId="27690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attachedTemplate r:id="rId1"/>
  <w:defaultTabStop w:val="720"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31"/>
    <w:rsid w:val="000110A7"/>
    <w:rsid w:val="00036D51"/>
    <w:rsid w:val="00045997"/>
    <w:rsid w:val="00055215"/>
    <w:rsid w:val="00093F8A"/>
    <w:rsid w:val="000948D2"/>
    <w:rsid w:val="000954B5"/>
    <w:rsid w:val="00096871"/>
    <w:rsid w:val="000A2363"/>
    <w:rsid w:val="000B251E"/>
    <w:rsid w:val="000D106C"/>
    <w:rsid w:val="000F3323"/>
    <w:rsid w:val="00135097"/>
    <w:rsid w:val="00154461"/>
    <w:rsid w:val="00163BCF"/>
    <w:rsid w:val="0019075B"/>
    <w:rsid w:val="002105E6"/>
    <w:rsid w:val="00213C00"/>
    <w:rsid w:val="00230D32"/>
    <w:rsid w:val="002649CA"/>
    <w:rsid w:val="002810BF"/>
    <w:rsid w:val="002811B4"/>
    <w:rsid w:val="00284943"/>
    <w:rsid w:val="002E0982"/>
    <w:rsid w:val="002E24FD"/>
    <w:rsid w:val="00302E86"/>
    <w:rsid w:val="00322EF9"/>
    <w:rsid w:val="00330511"/>
    <w:rsid w:val="0037369B"/>
    <w:rsid w:val="003776FB"/>
    <w:rsid w:val="0038382E"/>
    <w:rsid w:val="003A4CDA"/>
    <w:rsid w:val="003D334C"/>
    <w:rsid w:val="003F4FB4"/>
    <w:rsid w:val="00403FC2"/>
    <w:rsid w:val="004412C2"/>
    <w:rsid w:val="00451520"/>
    <w:rsid w:val="00476336"/>
    <w:rsid w:val="0049462D"/>
    <w:rsid w:val="00496919"/>
    <w:rsid w:val="004B2176"/>
    <w:rsid w:val="004C3A66"/>
    <w:rsid w:val="004E5B2A"/>
    <w:rsid w:val="004F5F43"/>
    <w:rsid w:val="0050096A"/>
    <w:rsid w:val="00555973"/>
    <w:rsid w:val="00586324"/>
    <w:rsid w:val="00587DE9"/>
    <w:rsid w:val="0059245C"/>
    <w:rsid w:val="005C08BB"/>
    <w:rsid w:val="005D5018"/>
    <w:rsid w:val="005E2197"/>
    <w:rsid w:val="00604CFC"/>
    <w:rsid w:val="00607108"/>
    <w:rsid w:val="00616DDB"/>
    <w:rsid w:val="00633496"/>
    <w:rsid w:val="0063495A"/>
    <w:rsid w:val="006475AB"/>
    <w:rsid w:val="00665DD9"/>
    <w:rsid w:val="0067645D"/>
    <w:rsid w:val="00677581"/>
    <w:rsid w:val="00682B0F"/>
    <w:rsid w:val="006C7EC2"/>
    <w:rsid w:val="006E5EB4"/>
    <w:rsid w:val="006F3634"/>
    <w:rsid w:val="006F4E15"/>
    <w:rsid w:val="007304CA"/>
    <w:rsid w:val="0075264E"/>
    <w:rsid w:val="00754504"/>
    <w:rsid w:val="00761D03"/>
    <w:rsid w:val="00767FC5"/>
    <w:rsid w:val="007775F4"/>
    <w:rsid w:val="00793143"/>
    <w:rsid w:val="007C5932"/>
    <w:rsid w:val="007D0375"/>
    <w:rsid w:val="007D6EB6"/>
    <w:rsid w:val="0080717E"/>
    <w:rsid w:val="0081137F"/>
    <w:rsid w:val="008132EC"/>
    <w:rsid w:val="0081793D"/>
    <w:rsid w:val="00837FD9"/>
    <w:rsid w:val="008549C3"/>
    <w:rsid w:val="00855A3D"/>
    <w:rsid w:val="00863484"/>
    <w:rsid w:val="008849C8"/>
    <w:rsid w:val="008B26BF"/>
    <w:rsid w:val="008D6FE9"/>
    <w:rsid w:val="008E377F"/>
    <w:rsid w:val="00914273"/>
    <w:rsid w:val="00915EAA"/>
    <w:rsid w:val="009317B9"/>
    <w:rsid w:val="00942937"/>
    <w:rsid w:val="009429F4"/>
    <w:rsid w:val="00987D14"/>
    <w:rsid w:val="009A2A16"/>
    <w:rsid w:val="009C3406"/>
    <w:rsid w:val="009D41D4"/>
    <w:rsid w:val="009F679B"/>
    <w:rsid w:val="00A21D2B"/>
    <w:rsid w:val="00A61B6A"/>
    <w:rsid w:val="00A75506"/>
    <w:rsid w:val="00A7726B"/>
    <w:rsid w:val="00A825EB"/>
    <w:rsid w:val="00AA383B"/>
    <w:rsid w:val="00AA3F3D"/>
    <w:rsid w:val="00AC02F4"/>
    <w:rsid w:val="00AF7805"/>
    <w:rsid w:val="00B162B4"/>
    <w:rsid w:val="00BB2E0E"/>
    <w:rsid w:val="00BF0609"/>
    <w:rsid w:val="00BF4A6E"/>
    <w:rsid w:val="00C26E56"/>
    <w:rsid w:val="00C3724E"/>
    <w:rsid w:val="00C60252"/>
    <w:rsid w:val="00C61BC9"/>
    <w:rsid w:val="00C83511"/>
    <w:rsid w:val="00C87843"/>
    <w:rsid w:val="00CA34B2"/>
    <w:rsid w:val="00CB3A42"/>
    <w:rsid w:val="00CC11B2"/>
    <w:rsid w:val="00CC3044"/>
    <w:rsid w:val="00CC45E4"/>
    <w:rsid w:val="00CD0231"/>
    <w:rsid w:val="00D04CA7"/>
    <w:rsid w:val="00D17C01"/>
    <w:rsid w:val="00D40F5C"/>
    <w:rsid w:val="00D461B7"/>
    <w:rsid w:val="00D476BC"/>
    <w:rsid w:val="00D528A4"/>
    <w:rsid w:val="00D573C2"/>
    <w:rsid w:val="00D61654"/>
    <w:rsid w:val="00D74DA8"/>
    <w:rsid w:val="00D758D9"/>
    <w:rsid w:val="00D83CDF"/>
    <w:rsid w:val="00D95E9F"/>
    <w:rsid w:val="00D9736F"/>
    <w:rsid w:val="00DB702A"/>
    <w:rsid w:val="00DD1AA7"/>
    <w:rsid w:val="00DD1F70"/>
    <w:rsid w:val="00DF0D2A"/>
    <w:rsid w:val="00DF5F4B"/>
    <w:rsid w:val="00E07296"/>
    <w:rsid w:val="00E075D6"/>
    <w:rsid w:val="00E20C20"/>
    <w:rsid w:val="00E37F8C"/>
    <w:rsid w:val="00E60701"/>
    <w:rsid w:val="00E67FDB"/>
    <w:rsid w:val="00EA3D89"/>
    <w:rsid w:val="00EC435A"/>
    <w:rsid w:val="00ED7ED6"/>
    <w:rsid w:val="00EF1193"/>
    <w:rsid w:val="00F22DC5"/>
    <w:rsid w:val="00F24B85"/>
    <w:rsid w:val="00F37A4A"/>
    <w:rsid w:val="00F70C22"/>
    <w:rsid w:val="00F75CC6"/>
    <w:rsid w:val="00F76848"/>
    <w:rsid w:val="00F9768D"/>
    <w:rsid w:val="00FA03DE"/>
    <w:rsid w:val="00FA3850"/>
    <w:rsid w:val="00FB288C"/>
    <w:rsid w:val="00FD1F60"/>
    <w:rsid w:val="00FE5B5A"/>
    <w:rsid w:val="00FF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FDE35"/>
  <w14:defaultImageDpi w14:val="0"/>
  <w15:docId w15:val="{AD9B45FB-DB44-480E-8DD9-7122BA43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C2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70C22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D33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D334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3D33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D334C"/>
    <w:rPr>
      <w:rFonts w:cs="Times New Roman"/>
    </w:rPr>
  </w:style>
  <w:style w:type="table" w:styleId="a8">
    <w:name w:val="Table Grid"/>
    <w:basedOn w:val="a1"/>
    <w:uiPriority w:val="59"/>
    <w:rsid w:val="00884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10B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55215"/>
    <w:pPr>
      <w:jc w:val="center"/>
    </w:pPr>
    <w:rPr>
      <w:rFonts w:asciiTheme="minorEastAsia" w:eastAsiaTheme="minorEastAsia" w:hAnsiTheme="minorEastAsia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55215"/>
    <w:rPr>
      <w:rFonts w:asciiTheme="minorEastAsia" w:eastAsiaTheme="minorEastAsia" w:hAnsiTheme="minorEastAsia" w:cs="ＭＳ 明朝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055215"/>
    <w:pPr>
      <w:jc w:val="right"/>
    </w:pPr>
    <w:rPr>
      <w:rFonts w:asciiTheme="minorEastAsia" w:eastAsiaTheme="minorEastAsia" w:hAnsiTheme="minorEastAsia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55215"/>
    <w:rPr>
      <w:rFonts w:asciiTheme="minorEastAsia" w:eastAsiaTheme="minorEastAsia" w:hAnsiTheme="minorEastAsia" w:cs="ＭＳ 明朝"/>
      <w:sz w:val="22"/>
      <w:szCs w:val="22"/>
    </w:rPr>
  </w:style>
  <w:style w:type="paragraph" w:styleId="af">
    <w:name w:val="List Paragraph"/>
    <w:basedOn w:val="a"/>
    <w:uiPriority w:val="34"/>
    <w:qFormat/>
    <w:rsid w:val="00FE5B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22\Desktop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Desktop</Template>
  <TotalTime>32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志村 知未</cp:lastModifiedBy>
  <cp:revision>10</cp:revision>
  <cp:lastPrinted>2022-04-12T08:34:00Z</cp:lastPrinted>
  <dcterms:created xsi:type="dcterms:W3CDTF">2026-07-06T23:59:00Z</dcterms:created>
  <dcterms:modified xsi:type="dcterms:W3CDTF">2026-07-21T04:24:00Z</dcterms:modified>
</cp:coreProperties>
</file>