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31AC" w14:textId="1DFDF430" w:rsidR="00F37A4A" w:rsidRPr="005D5018" w:rsidRDefault="00F37A4A" w:rsidP="000B251E">
      <w:pPr>
        <w:spacing w:line="300" w:lineRule="exac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（様式第</w:t>
      </w:r>
      <w:r w:rsidR="00B162B4" w:rsidRPr="005D5018">
        <w:rPr>
          <w:rFonts w:asciiTheme="minorEastAsia" w:eastAsiaTheme="minorEastAsia" w:hAnsiTheme="minorEastAsia" w:hint="eastAsia"/>
          <w:sz w:val="22"/>
        </w:rPr>
        <w:t>３</w:t>
      </w:r>
      <w:r w:rsidRPr="005D5018">
        <w:rPr>
          <w:rFonts w:asciiTheme="minorEastAsia" w:eastAsiaTheme="minorEastAsia" w:hAnsiTheme="minorEastAsia" w:hint="eastAsia"/>
          <w:sz w:val="22"/>
        </w:rPr>
        <w:t>号）</w:t>
      </w:r>
      <w:r w:rsidR="00B162B4" w:rsidRPr="005D5018">
        <w:rPr>
          <w:rFonts w:asciiTheme="minorEastAsia" w:eastAsiaTheme="minorEastAsia" w:hAnsiTheme="minorEastAsia" w:hint="eastAsia"/>
          <w:sz w:val="22"/>
        </w:rPr>
        <w:t>（第</w:t>
      </w:r>
      <w:r w:rsidR="00EF1193" w:rsidRPr="005D5018">
        <w:rPr>
          <w:rFonts w:asciiTheme="minorEastAsia" w:eastAsiaTheme="minorEastAsia" w:hAnsiTheme="minorEastAsia" w:hint="eastAsia"/>
          <w:sz w:val="22"/>
        </w:rPr>
        <w:t>９</w:t>
      </w:r>
      <w:r w:rsidR="00B162B4" w:rsidRPr="005D5018">
        <w:rPr>
          <w:rFonts w:asciiTheme="minorEastAsia" w:eastAsiaTheme="minorEastAsia" w:hAnsiTheme="minorEastAsia" w:hint="eastAsia"/>
          <w:sz w:val="22"/>
        </w:rPr>
        <w:t>条関係）</w:t>
      </w:r>
    </w:p>
    <w:p w14:paraId="135042AB" w14:textId="77777777" w:rsidR="00F37A4A" w:rsidRPr="005D5018" w:rsidRDefault="00F37A4A" w:rsidP="000B251E">
      <w:pPr>
        <w:spacing w:line="300" w:lineRule="exact"/>
        <w:rPr>
          <w:rFonts w:asciiTheme="minorEastAsia" w:eastAsiaTheme="minorEastAsia" w:hAnsiTheme="minorEastAsia"/>
          <w:sz w:val="22"/>
        </w:rPr>
      </w:pPr>
    </w:p>
    <w:p w14:paraId="553BC8EB" w14:textId="355FF3BF" w:rsidR="00F37A4A" w:rsidRPr="005D5018" w:rsidRDefault="00F37A4A" w:rsidP="00ED7ED6">
      <w:pPr>
        <w:spacing w:line="300" w:lineRule="exact"/>
        <w:jc w:val="center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上里町</w:t>
      </w:r>
      <w:r w:rsidR="00B162B4" w:rsidRPr="005D5018">
        <w:rPr>
          <w:rFonts w:asciiTheme="minorEastAsia" w:eastAsiaTheme="minorEastAsia" w:hAnsiTheme="minorEastAsia" w:hint="eastAsia"/>
          <w:sz w:val="22"/>
        </w:rPr>
        <w:t>神保原</w:t>
      </w:r>
      <w:r w:rsidRPr="005D5018">
        <w:rPr>
          <w:rFonts w:asciiTheme="minorEastAsia" w:eastAsiaTheme="minorEastAsia" w:hAnsiTheme="minorEastAsia" w:hint="eastAsia"/>
          <w:sz w:val="22"/>
        </w:rPr>
        <w:t>駅北まちづくり</w:t>
      </w:r>
      <w:r w:rsidR="00B162B4" w:rsidRPr="005D5018">
        <w:rPr>
          <w:rFonts w:asciiTheme="minorEastAsia" w:eastAsiaTheme="minorEastAsia" w:hAnsiTheme="minorEastAsia" w:hint="eastAsia"/>
          <w:sz w:val="22"/>
        </w:rPr>
        <w:t>活動支援</w:t>
      </w:r>
      <w:r w:rsidRPr="005D5018">
        <w:rPr>
          <w:rFonts w:asciiTheme="minorEastAsia" w:eastAsiaTheme="minorEastAsia" w:hAnsiTheme="minorEastAsia" w:hint="eastAsia"/>
          <w:sz w:val="22"/>
        </w:rPr>
        <w:t>補助金</w:t>
      </w:r>
      <w:r w:rsidR="00665DD9" w:rsidRPr="005D5018">
        <w:rPr>
          <w:rFonts w:asciiTheme="minorEastAsia" w:eastAsiaTheme="minorEastAsia" w:hAnsiTheme="minorEastAsia" w:hint="eastAsia"/>
          <w:sz w:val="22"/>
        </w:rPr>
        <w:t>実績</w:t>
      </w:r>
      <w:r w:rsidR="00D61654" w:rsidRPr="005D5018">
        <w:rPr>
          <w:rFonts w:asciiTheme="minorEastAsia" w:eastAsiaTheme="minorEastAsia" w:hAnsiTheme="minorEastAsia" w:hint="eastAsia"/>
          <w:sz w:val="22"/>
        </w:rPr>
        <w:t>報告書兼</w:t>
      </w:r>
      <w:r w:rsidRPr="005D5018">
        <w:rPr>
          <w:rFonts w:asciiTheme="minorEastAsia" w:eastAsiaTheme="minorEastAsia" w:hAnsiTheme="minorEastAsia" w:hint="eastAsia"/>
          <w:sz w:val="22"/>
        </w:rPr>
        <w:t>交付請求書</w:t>
      </w:r>
    </w:p>
    <w:p w14:paraId="487D7E2E" w14:textId="77777777" w:rsidR="00F37A4A" w:rsidRPr="005D5018" w:rsidRDefault="00F37A4A" w:rsidP="000B251E">
      <w:pPr>
        <w:spacing w:line="300" w:lineRule="exact"/>
        <w:rPr>
          <w:rFonts w:asciiTheme="minorEastAsia" w:eastAsiaTheme="minorEastAsia" w:hAnsiTheme="minorEastAsia"/>
          <w:sz w:val="22"/>
        </w:rPr>
      </w:pPr>
    </w:p>
    <w:p w14:paraId="70176D8D" w14:textId="192DDA40" w:rsidR="00F37A4A" w:rsidRPr="005D5018" w:rsidRDefault="00F37A4A" w:rsidP="00F37A4A">
      <w:pPr>
        <w:spacing w:line="300" w:lineRule="exact"/>
        <w:ind w:firstLineChars="200" w:firstLine="440"/>
        <w:jc w:val="righ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年　　月　　日</w:t>
      </w:r>
    </w:p>
    <w:p w14:paraId="2D22923C" w14:textId="5A389FEA" w:rsidR="00F37A4A" w:rsidRPr="005D5018" w:rsidRDefault="00F37A4A" w:rsidP="00DD1AA7">
      <w:pPr>
        <w:spacing w:line="300" w:lineRule="exact"/>
        <w:ind w:firstLineChars="100" w:firstLine="220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上里町長　様</w:t>
      </w:r>
    </w:p>
    <w:p w14:paraId="2934CF75" w14:textId="77777777" w:rsidR="003F4FB4" w:rsidRPr="005D5018" w:rsidRDefault="003F4FB4" w:rsidP="000B251E">
      <w:pPr>
        <w:spacing w:line="300" w:lineRule="exact"/>
        <w:rPr>
          <w:rFonts w:asciiTheme="minorEastAsia" w:eastAsiaTheme="minorEastAsia" w:hAnsiTheme="minorEastAsia"/>
          <w:sz w:val="22"/>
        </w:rPr>
      </w:pPr>
    </w:p>
    <w:p w14:paraId="2497CFAA" w14:textId="77777777" w:rsidR="00F37A4A" w:rsidRPr="005D5018" w:rsidRDefault="00F37A4A" w:rsidP="00F37A4A">
      <w:pPr>
        <w:pStyle w:val="a3"/>
        <w:wordWrap/>
        <w:spacing w:line="300" w:lineRule="exact"/>
        <w:ind w:firstLineChars="1600" w:firstLine="4032"/>
        <w:rPr>
          <w:rFonts w:asciiTheme="minorEastAsia" w:eastAsiaTheme="minorEastAsia" w:hAnsiTheme="minorEastAsia"/>
          <w:spacing w:val="0"/>
          <w:sz w:val="22"/>
          <w:szCs w:val="22"/>
          <w:lang w:eastAsia="zh-CN"/>
        </w:rPr>
      </w:pP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  <w:lang w:eastAsia="zh-CN"/>
        </w:rPr>
        <w:t>申請者　住　　所　：</w:t>
      </w:r>
    </w:p>
    <w:p w14:paraId="6F067D3A" w14:textId="77777777" w:rsidR="00F37A4A" w:rsidRPr="005D5018" w:rsidRDefault="00F37A4A" w:rsidP="00F37A4A">
      <w:pPr>
        <w:pStyle w:val="a3"/>
        <w:wordWrap/>
        <w:spacing w:line="300" w:lineRule="exact"/>
        <w:ind w:firstLineChars="2000" w:firstLine="5040"/>
        <w:jc w:val="left"/>
        <w:rPr>
          <w:rFonts w:ascii="ＭＳ 明朝" w:hAnsi="ＭＳ 明朝"/>
          <w:spacing w:val="0"/>
          <w:sz w:val="22"/>
          <w:szCs w:val="22"/>
          <w:lang w:eastAsia="zh-CN"/>
        </w:rPr>
      </w:pPr>
      <w:r w:rsidRPr="005D5018">
        <w:rPr>
          <w:rFonts w:ascii="ＭＳ 明朝" w:hAnsi="ＭＳ 明朝" w:hint="eastAsia"/>
          <w:spacing w:val="16"/>
          <w:sz w:val="22"/>
          <w:szCs w:val="22"/>
        </w:rPr>
        <w:t>屋号（又は氏名）</w:t>
      </w:r>
      <w:r w:rsidRPr="005D5018">
        <w:rPr>
          <w:rFonts w:ascii="ＭＳ 明朝" w:hAnsi="ＭＳ 明朝" w:hint="eastAsia"/>
          <w:spacing w:val="16"/>
          <w:sz w:val="22"/>
          <w:szCs w:val="22"/>
          <w:lang w:eastAsia="zh-CN"/>
        </w:rPr>
        <w:t xml:space="preserve">：　　　　　　　　　　　</w:t>
      </w:r>
    </w:p>
    <w:p w14:paraId="0875B7DB" w14:textId="2D45762F" w:rsidR="00F37A4A" w:rsidRDefault="00F37A4A" w:rsidP="00096871">
      <w:pPr>
        <w:spacing w:line="300" w:lineRule="exact"/>
        <w:ind w:firstLineChars="2000" w:firstLine="5040"/>
        <w:rPr>
          <w:rFonts w:ascii="ＭＳ 明朝" w:hAnsi="ＭＳ 明朝"/>
          <w:spacing w:val="16"/>
          <w:sz w:val="22"/>
        </w:rPr>
      </w:pPr>
      <w:r w:rsidRPr="005D5018">
        <w:rPr>
          <w:rFonts w:ascii="ＭＳ 明朝" w:hAnsi="ＭＳ 明朝" w:hint="eastAsia"/>
          <w:spacing w:val="16"/>
          <w:sz w:val="22"/>
          <w:lang w:eastAsia="zh-CN"/>
        </w:rPr>
        <w:t xml:space="preserve">電話番号　：　　　　</w:t>
      </w:r>
    </w:p>
    <w:p w14:paraId="3F8543BD" w14:textId="77777777" w:rsidR="00096871" w:rsidRPr="00096871" w:rsidRDefault="00096871" w:rsidP="00096871">
      <w:pPr>
        <w:spacing w:line="300" w:lineRule="exact"/>
        <w:ind w:firstLineChars="2000" w:firstLine="5040"/>
        <w:rPr>
          <w:rFonts w:ascii="ＭＳ 明朝" w:hAnsi="ＭＳ 明朝"/>
          <w:spacing w:val="16"/>
          <w:sz w:val="22"/>
        </w:rPr>
      </w:pPr>
    </w:p>
    <w:p w14:paraId="43E2ED11" w14:textId="3CBB7003" w:rsidR="00F37A4A" w:rsidRPr="005D5018" w:rsidRDefault="00F37A4A" w:rsidP="00F37A4A">
      <w:pPr>
        <w:pStyle w:val="a3"/>
        <w:wordWrap/>
        <w:spacing w:line="300" w:lineRule="exact"/>
        <w:ind w:firstLineChars="100" w:firstLine="252"/>
        <w:rPr>
          <w:rFonts w:asciiTheme="minorEastAsia" w:eastAsiaTheme="minorEastAsia" w:hAnsiTheme="minorEastAsia"/>
          <w:spacing w:val="16"/>
          <w:sz w:val="22"/>
          <w:szCs w:val="22"/>
        </w:rPr>
      </w:pP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上里町</w:t>
      </w:r>
      <w:r w:rsidR="00B162B4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神保原</w:t>
      </w: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駅北まちづくり</w:t>
      </w:r>
      <w:r w:rsidR="00B162B4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活動支援</w:t>
      </w: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補助金の交付を受けたいので、</w:t>
      </w:r>
      <w:r w:rsidR="00B162B4" w:rsidRPr="005D5018">
        <w:rPr>
          <w:rFonts w:asciiTheme="minorEastAsia" w:eastAsiaTheme="minorEastAsia" w:hAnsiTheme="minorEastAsia"/>
          <w:spacing w:val="16"/>
          <w:sz w:val="22"/>
          <w:szCs w:val="22"/>
        </w:rPr>
        <w:t>上里町神保原駅北まちづくり活動支援補助金交付要綱</w:t>
      </w:r>
      <w:r w:rsidR="00B162B4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第</w:t>
      </w:r>
      <w:r w:rsidR="00EF1193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９</w:t>
      </w:r>
      <w:r w:rsidR="00B162B4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条の規定により、</w:t>
      </w: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下記のとおり</w:t>
      </w:r>
      <w:r w:rsidR="00665DD9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実績</w:t>
      </w:r>
      <w:r w:rsidR="00D61654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報告及び</w:t>
      </w: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補助金</w:t>
      </w:r>
      <w:r w:rsidR="00D61654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の</w:t>
      </w: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請求</w:t>
      </w:r>
      <w:r w:rsidR="00D61654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を</w:t>
      </w: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します。</w:t>
      </w:r>
    </w:p>
    <w:p w14:paraId="73AD87C7" w14:textId="77777777" w:rsidR="00F37A4A" w:rsidRPr="005D5018" w:rsidRDefault="00F37A4A" w:rsidP="00F37A4A">
      <w:pPr>
        <w:pStyle w:val="a3"/>
        <w:wordWrap/>
        <w:spacing w:line="300" w:lineRule="exact"/>
        <w:ind w:firstLineChars="100" w:firstLine="248"/>
        <w:rPr>
          <w:rFonts w:asciiTheme="minorEastAsia" w:eastAsiaTheme="minorEastAsia" w:hAnsiTheme="minorEastAsia"/>
          <w:sz w:val="22"/>
        </w:rPr>
      </w:pPr>
    </w:p>
    <w:p w14:paraId="633EDEFE" w14:textId="7E1E3452" w:rsidR="00F37A4A" w:rsidRPr="005D5018" w:rsidRDefault="00F37A4A" w:rsidP="00F37A4A">
      <w:pPr>
        <w:pStyle w:val="ab"/>
      </w:pPr>
      <w:r w:rsidRPr="005D5018">
        <w:rPr>
          <w:rFonts w:hint="eastAsia"/>
        </w:rPr>
        <w:t>記</w:t>
      </w:r>
    </w:p>
    <w:tbl>
      <w:tblPr>
        <w:tblpPr w:leftFromText="142" w:rightFromText="142" w:vertAnchor="text" w:horzAnchor="margin" w:tblpY="352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119"/>
        <w:gridCol w:w="8079"/>
      </w:tblGrid>
      <w:tr w:rsidR="00D61654" w:rsidRPr="005D5018" w14:paraId="19D20358" w14:textId="77777777" w:rsidTr="00096871">
        <w:trPr>
          <w:trHeight w:val="983"/>
        </w:trPr>
        <w:tc>
          <w:tcPr>
            <w:tcW w:w="2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F821" w14:textId="77777777" w:rsidR="00D61654" w:rsidRPr="005D5018" w:rsidRDefault="00D61654" w:rsidP="00D61654">
            <w:pPr>
              <w:jc w:val="center"/>
              <w:rPr>
                <w:rFonts w:asciiTheme="minorEastAsia"/>
              </w:rPr>
            </w:pPr>
            <w:r w:rsidRPr="005D5018">
              <w:rPr>
                <w:rFonts w:asciiTheme="minorEastAsia" w:hAnsiTheme="minorEastAsia" w:hint="eastAsia"/>
              </w:rPr>
              <w:t>イベント実施日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F5970" w14:textId="77777777" w:rsidR="00D61654" w:rsidRPr="005D5018" w:rsidRDefault="00D61654" w:rsidP="00D61654">
            <w:pPr>
              <w:rPr>
                <w:rFonts w:asciiTheme="minorEastAsia"/>
              </w:rPr>
            </w:pPr>
          </w:p>
          <w:p w14:paraId="360D58D8" w14:textId="77777777" w:rsidR="00D61654" w:rsidRPr="005D5018" w:rsidRDefault="00D61654" w:rsidP="00D61654">
            <w:pPr>
              <w:rPr>
                <w:rFonts w:asciiTheme="minorEastAsia"/>
              </w:rPr>
            </w:pPr>
          </w:p>
          <w:p w14:paraId="38F7E9D3" w14:textId="77777777" w:rsidR="00D61654" w:rsidRPr="005D5018" w:rsidRDefault="00D61654" w:rsidP="00D61654">
            <w:pPr>
              <w:rPr>
                <w:rFonts w:asciiTheme="minorEastAsia"/>
              </w:rPr>
            </w:pPr>
          </w:p>
        </w:tc>
      </w:tr>
      <w:tr w:rsidR="00D61654" w:rsidRPr="005D5018" w14:paraId="2E80C31E" w14:textId="77777777" w:rsidTr="00096871">
        <w:trPr>
          <w:trHeight w:val="1262"/>
        </w:trPr>
        <w:tc>
          <w:tcPr>
            <w:tcW w:w="2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0995" w14:textId="77777777" w:rsidR="00D61654" w:rsidRPr="005D5018" w:rsidRDefault="00D61654" w:rsidP="00D61654">
            <w:pPr>
              <w:jc w:val="center"/>
              <w:rPr>
                <w:rFonts w:asciiTheme="minorEastAsia"/>
              </w:rPr>
            </w:pPr>
            <w:r w:rsidRPr="005D5018">
              <w:rPr>
                <w:rFonts w:asciiTheme="minorEastAsia" w:hAnsiTheme="minorEastAsia" w:hint="eastAsia"/>
              </w:rPr>
              <w:t>イベントの内容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75EF6" w14:textId="77777777" w:rsidR="00D61654" w:rsidRPr="005D5018" w:rsidRDefault="00D61654" w:rsidP="00D61654">
            <w:pPr>
              <w:rPr>
                <w:rFonts w:asciiTheme="minorEastAsia"/>
              </w:rPr>
            </w:pPr>
          </w:p>
          <w:p w14:paraId="3622E84C" w14:textId="77777777" w:rsidR="00D61654" w:rsidRPr="005D5018" w:rsidRDefault="00D61654" w:rsidP="00D61654">
            <w:pPr>
              <w:rPr>
                <w:rFonts w:asciiTheme="minorEastAsia"/>
              </w:rPr>
            </w:pPr>
          </w:p>
          <w:p w14:paraId="743678C8" w14:textId="77777777" w:rsidR="00D61654" w:rsidRPr="005D5018" w:rsidRDefault="00D61654" w:rsidP="00D61654">
            <w:pPr>
              <w:rPr>
                <w:rFonts w:asciiTheme="minorEastAsia"/>
              </w:rPr>
            </w:pPr>
          </w:p>
          <w:p w14:paraId="68C4944E" w14:textId="77777777" w:rsidR="00D61654" w:rsidRPr="005D5018" w:rsidRDefault="00D61654" w:rsidP="00D61654">
            <w:pPr>
              <w:rPr>
                <w:rFonts w:asciiTheme="minorEastAsia"/>
              </w:rPr>
            </w:pPr>
          </w:p>
          <w:p w14:paraId="67EA9C73" w14:textId="77777777" w:rsidR="00D61654" w:rsidRPr="005D5018" w:rsidRDefault="00D61654" w:rsidP="00D61654">
            <w:pPr>
              <w:rPr>
                <w:rFonts w:asciiTheme="minorEastAsia"/>
              </w:rPr>
            </w:pPr>
          </w:p>
        </w:tc>
      </w:tr>
      <w:tr w:rsidR="00D61654" w:rsidRPr="005D5018" w14:paraId="1F0EA2C4" w14:textId="77777777" w:rsidTr="00096871">
        <w:trPr>
          <w:trHeight w:val="1637"/>
        </w:trPr>
        <w:tc>
          <w:tcPr>
            <w:tcW w:w="2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197C" w14:textId="3239F4B1" w:rsidR="00D61654" w:rsidRPr="005D5018" w:rsidRDefault="00D61654" w:rsidP="00D61654">
            <w:pPr>
              <w:jc w:val="center"/>
              <w:rPr>
                <w:rFonts w:asciiTheme="minorEastAsia" w:hAnsiTheme="minorEastAsia"/>
              </w:rPr>
            </w:pPr>
            <w:r w:rsidRPr="005D5018">
              <w:rPr>
                <w:rFonts w:asciiTheme="minorEastAsia" w:hAnsiTheme="minorEastAsia" w:hint="eastAsia"/>
              </w:rPr>
              <w:t>事業</w:t>
            </w:r>
            <w:r w:rsidR="003F4FB4" w:rsidRPr="005D5018">
              <w:rPr>
                <w:rFonts w:asciiTheme="minorEastAsia" w:hAnsiTheme="minorEastAsia" w:hint="eastAsia"/>
              </w:rPr>
              <w:t>の結果・報告</w:t>
            </w:r>
          </w:p>
          <w:p w14:paraId="10407DBF" w14:textId="039F42D1" w:rsidR="00D61654" w:rsidRPr="005D5018" w:rsidRDefault="00D61654" w:rsidP="00D61654">
            <w:pPr>
              <w:jc w:val="center"/>
              <w:rPr>
                <w:rFonts w:asciiTheme="minorEastAsia"/>
              </w:rPr>
            </w:pPr>
            <w:r w:rsidRPr="005D5018">
              <w:rPr>
                <w:rFonts w:asciiTheme="minorEastAsia" w:hAnsiTheme="minorEastAsia" w:hint="eastAsia"/>
                <w:sz w:val="18"/>
                <w:szCs w:val="20"/>
              </w:rPr>
              <w:t>（</w:t>
            </w:r>
            <w:r w:rsidR="003F4FB4" w:rsidRPr="005D5018">
              <w:rPr>
                <w:rFonts w:asciiTheme="minorEastAsia" w:hAnsiTheme="minorEastAsia" w:hint="eastAsia"/>
                <w:sz w:val="18"/>
                <w:szCs w:val="20"/>
              </w:rPr>
              <w:t>来場者数、売上、イベントの様子、予定通り実施できたか、</w:t>
            </w:r>
            <w:r w:rsidRPr="005D5018">
              <w:rPr>
                <w:rFonts w:asciiTheme="minorEastAsia" w:hAnsiTheme="minorEastAsia" w:hint="eastAsia"/>
                <w:sz w:val="18"/>
                <w:szCs w:val="20"/>
              </w:rPr>
              <w:t>成果</w:t>
            </w:r>
            <w:r w:rsidR="003F4FB4" w:rsidRPr="005D5018">
              <w:rPr>
                <w:rFonts w:asciiTheme="minorEastAsia" w:hAnsiTheme="minorEastAsia" w:hint="eastAsia"/>
                <w:sz w:val="18"/>
                <w:szCs w:val="20"/>
              </w:rPr>
              <w:t>等</w:t>
            </w:r>
            <w:r w:rsidRPr="005D5018">
              <w:rPr>
                <w:rFonts w:asciiTheme="minorEastAsia" w:hAnsiTheme="minorEastAsia" w:hint="eastAsia"/>
                <w:sz w:val="18"/>
                <w:szCs w:val="20"/>
              </w:rPr>
              <w:t>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4B7BF" w14:textId="77777777" w:rsidR="00D61654" w:rsidRPr="005D5018" w:rsidRDefault="00D61654" w:rsidP="00D61654">
            <w:pPr>
              <w:rPr>
                <w:rFonts w:asciiTheme="minorEastAsia"/>
              </w:rPr>
            </w:pPr>
          </w:p>
          <w:p w14:paraId="3CA9C612" w14:textId="77777777" w:rsidR="00D61654" w:rsidRPr="005D5018" w:rsidRDefault="00D61654" w:rsidP="00D61654">
            <w:pPr>
              <w:rPr>
                <w:rFonts w:asciiTheme="minorEastAsia"/>
              </w:rPr>
            </w:pPr>
          </w:p>
          <w:p w14:paraId="58207668" w14:textId="77777777" w:rsidR="00D61654" w:rsidRPr="005D5018" w:rsidRDefault="00D61654" w:rsidP="00D61654">
            <w:pPr>
              <w:rPr>
                <w:rFonts w:asciiTheme="minorEastAsia"/>
              </w:rPr>
            </w:pPr>
          </w:p>
          <w:p w14:paraId="706B53C3" w14:textId="77777777" w:rsidR="00D61654" w:rsidRPr="005D5018" w:rsidRDefault="00D61654" w:rsidP="00D61654">
            <w:pPr>
              <w:rPr>
                <w:rFonts w:asciiTheme="minorEastAsia"/>
              </w:rPr>
            </w:pPr>
          </w:p>
          <w:p w14:paraId="607953D4" w14:textId="77777777" w:rsidR="00D61654" w:rsidRPr="005D5018" w:rsidRDefault="00D61654" w:rsidP="00D61654">
            <w:pPr>
              <w:rPr>
                <w:rFonts w:asciiTheme="minorEastAsia"/>
              </w:rPr>
            </w:pPr>
          </w:p>
          <w:p w14:paraId="2991CCC0" w14:textId="77777777" w:rsidR="00D61654" w:rsidRPr="005D5018" w:rsidRDefault="00D61654" w:rsidP="00D61654">
            <w:pPr>
              <w:rPr>
                <w:rFonts w:asciiTheme="minorEastAsia"/>
              </w:rPr>
            </w:pPr>
          </w:p>
          <w:p w14:paraId="5968A855" w14:textId="77777777" w:rsidR="00D61654" w:rsidRPr="005D5018" w:rsidRDefault="00D61654" w:rsidP="00D61654">
            <w:pPr>
              <w:rPr>
                <w:rFonts w:asciiTheme="minorEastAsia"/>
              </w:rPr>
            </w:pPr>
          </w:p>
        </w:tc>
      </w:tr>
    </w:tbl>
    <w:p w14:paraId="24F2679D" w14:textId="1AC0E68D" w:rsidR="00ED7ED6" w:rsidRPr="005D5018" w:rsidRDefault="00ED7ED6" w:rsidP="00ED7ED6">
      <w:r w:rsidRPr="005D5018">
        <w:rPr>
          <w:rFonts w:hint="eastAsia"/>
        </w:rPr>
        <w:t>１．イベント</w:t>
      </w:r>
      <w:r w:rsidR="00665DD9" w:rsidRPr="005D5018">
        <w:rPr>
          <w:rFonts w:hint="eastAsia"/>
        </w:rPr>
        <w:t>実績</w:t>
      </w:r>
      <w:r w:rsidRPr="005D5018">
        <w:rPr>
          <w:rFonts w:hint="eastAsia"/>
        </w:rPr>
        <w:t>報告</w:t>
      </w:r>
    </w:p>
    <w:p w14:paraId="1662F3B3" w14:textId="6EE09811" w:rsidR="00496919" w:rsidRPr="005D5018" w:rsidRDefault="00496919" w:rsidP="000B251E">
      <w:pPr>
        <w:spacing w:line="300" w:lineRule="exac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※イベントの様子がわかる写真を添付すること。</w:t>
      </w:r>
    </w:p>
    <w:p w14:paraId="28A73336" w14:textId="77777777" w:rsidR="00096871" w:rsidRDefault="00096871" w:rsidP="00ED7ED6">
      <w:pPr>
        <w:spacing w:line="300" w:lineRule="exact"/>
        <w:rPr>
          <w:rFonts w:asciiTheme="minorEastAsia" w:eastAsiaTheme="minorEastAsia" w:hAnsiTheme="minorEastAsia"/>
          <w:sz w:val="22"/>
        </w:rPr>
      </w:pPr>
    </w:p>
    <w:p w14:paraId="77FE98E4" w14:textId="52B29912" w:rsidR="00F37A4A" w:rsidRPr="005D5018" w:rsidRDefault="00ED7ED6" w:rsidP="00ED7ED6">
      <w:pPr>
        <w:spacing w:line="300" w:lineRule="exac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２．経費内訳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5142"/>
      </w:tblGrid>
      <w:tr w:rsidR="00ED7ED6" w:rsidRPr="005D5018" w14:paraId="30479140" w14:textId="77777777" w:rsidTr="00ED7ED6">
        <w:tc>
          <w:tcPr>
            <w:tcW w:w="1696" w:type="dxa"/>
          </w:tcPr>
          <w:p w14:paraId="47F0F595" w14:textId="6A96990F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261" w:type="dxa"/>
          </w:tcPr>
          <w:p w14:paraId="020A29BA" w14:textId="6B1DA236" w:rsidR="00ED7ED6" w:rsidRPr="005D5018" w:rsidRDefault="00ED7ED6" w:rsidP="00BF0609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金額</w:t>
            </w:r>
          </w:p>
        </w:tc>
        <w:tc>
          <w:tcPr>
            <w:tcW w:w="5142" w:type="dxa"/>
          </w:tcPr>
          <w:p w14:paraId="5AEF7AD1" w14:textId="2CAFE973" w:rsidR="00ED7ED6" w:rsidRPr="005D5018" w:rsidRDefault="00ED7ED6" w:rsidP="00BF0609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内容</w:t>
            </w:r>
          </w:p>
        </w:tc>
      </w:tr>
      <w:tr w:rsidR="003F4FB4" w:rsidRPr="005D5018" w14:paraId="5F2D241F" w14:textId="77777777" w:rsidTr="00096871">
        <w:trPr>
          <w:trHeight w:val="454"/>
        </w:trPr>
        <w:tc>
          <w:tcPr>
            <w:tcW w:w="1696" w:type="dxa"/>
          </w:tcPr>
          <w:p w14:paraId="794B1FF1" w14:textId="3B66E46D" w:rsidR="003F4FB4" w:rsidRPr="005D5018" w:rsidRDefault="003F4FB4" w:rsidP="00C87843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5018">
              <w:rPr>
                <w:rFonts w:asciiTheme="minorEastAsia" w:eastAsiaTheme="minorEastAsia" w:hAnsiTheme="minorEastAsia" w:hint="eastAsia"/>
                <w:szCs w:val="21"/>
              </w:rPr>
              <w:t>補助対象経費の</w:t>
            </w:r>
            <w:r w:rsidR="00C87843" w:rsidRPr="005D5018">
              <w:rPr>
                <w:rFonts w:asciiTheme="minorEastAsia" w:eastAsiaTheme="minorEastAsia" w:hAnsiTheme="minorEastAsia" w:hint="eastAsia"/>
                <w:szCs w:val="21"/>
              </w:rPr>
              <w:t>合計</w:t>
            </w:r>
          </w:p>
        </w:tc>
        <w:tc>
          <w:tcPr>
            <w:tcW w:w="3261" w:type="dxa"/>
          </w:tcPr>
          <w:p w14:paraId="52154CE5" w14:textId="77777777" w:rsidR="003F4FB4" w:rsidRPr="005D5018" w:rsidRDefault="003F4FB4" w:rsidP="00BF0609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5142" w:type="dxa"/>
          </w:tcPr>
          <w:p w14:paraId="1633E036" w14:textId="77777777" w:rsidR="003F4FB4" w:rsidRPr="005D5018" w:rsidRDefault="003F4FB4" w:rsidP="00BF0609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D7ED6" w:rsidRPr="005D5018" w14:paraId="78AAC1E6" w14:textId="77777777" w:rsidTr="00096871">
        <w:trPr>
          <w:trHeight w:val="562"/>
        </w:trPr>
        <w:tc>
          <w:tcPr>
            <w:tcW w:w="1696" w:type="dxa"/>
            <w:vAlign w:val="center"/>
          </w:tcPr>
          <w:p w14:paraId="449C0F41" w14:textId="13299E65" w:rsidR="00ED7ED6" w:rsidRPr="005D5018" w:rsidRDefault="00ED7ED6" w:rsidP="00BF0609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広報宣伝費</w:t>
            </w:r>
          </w:p>
        </w:tc>
        <w:tc>
          <w:tcPr>
            <w:tcW w:w="3261" w:type="dxa"/>
          </w:tcPr>
          <w:p w14:paraId="02627F74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  <w:p w14:paraId="320203A3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5142" w:type="dxa"/>
          </w:tcPr>
          <w:p w14:paraId="12524196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D7ED6" w:rsidRPr="005D5018" w14:paraId="42AE6969" w14:textId="77777777" w:rsidTr="00096871">
        <w:trPr>
          <w:trHeight w:val="514"/>
        </w:trPr>
        <w:tc>
          <w:tcPr>
            <w:tcW w:w="1696" w:type="dxa"/>
            <w:vAlign w:val="center"/>
          </w:tcPr>
          <w:p w14:paraId="49DD8D6A" w14:textId="7C178DEE" w:rsidR="00ED7ED6" w:rsidRPr="005D5018" w:rsidRDefault="00ED7ED6" w:rsidP="00BF0609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会場使用料</w:t>
            </w:r>
          </w:p>
        </w:tc>
        <w:tc>
          <w:tcPr>
            <w:tcW w:w="3261" w:type="dxa"/>
          </w:tcPr>
          <w:p w14:paraId="43A7DE51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  <w:p w14:paraId="5386F4E5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5142" w:type="dxa"/>
          </w:tcPr>
          <w:p w14:paraId="7B6DE9C7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D7ED6" w:rsidRPr="005D5018" w14:paraId="7F661D36" w14:textId="77777777" w:rsidTr="00BF0609">
        <w:tc>
          <w:tcPr>
            <w:tcW w:w="1696" w:type="dxa"/>
            <w:vAlign w:val="center"/>
          </w:tcPr>
          <w:p w14:paraId="380EAD33" w14:textId="6CB4FA51" w:rsidR="00ED7ED6" w:rsidRPr="005D5018" w:rsidRDefault="00ED7ED6" w:rsidP="00BF0609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備品購入費</w:t>
            </w:r>
          </w:p>
        </w:tc>
        <w:tc>
          <w:tcPr>
            <w:tcW w:w="3261" w:type="dxa"/>
          </w:tcPr>
          <w:p w14:paraId="5624B3A1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  <w:p w14:paraId="26173F04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5142" w:type="dxa"/>
          </w:tcPr>
          <w:p w14:paraId="64D94CD9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D7ED6" w:rsidRPr="005D5018" w14:paraId="53DB681E" w14:textId="77777777" w:rsidTr="00BF0609">
        <w:tc>
          <w:tcPr>
            <w:tcW w:w="1696" w:type="dxa"/>
            <w:vAlign w:val="center"/>
          </w:tcPr>
          <w:p w14:paraId="0B7B8E8A" w14:textId="7597F0DE" w:rsidR="00ED7ED6" w:rsidRPr="005D5018" w:rsidRDefault="00ED7ED6" w:rsidP="00BF0609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096871">
              <w:rPr>
                <w:rFonts w:asciiTheme="minorEastAsia" w:eastAsiaTheme="minorEastAsia" w:hAnsiTheme="minorEastAsia" w:hint="eastAsia"/>
                <w:spacing w:val="36"/>
                <w:kern w:val="0"/>
                <w:sz w:val="22"/>
                <w:fitText w:val="1100" w:id="-434488576"/>
              </w:rPr>
              <w:t>消耗品</w:t>
            </w:r>
            <w:r w:rsidRPr="00096871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100" w:id="-434488576"/>
              </w:rPr>
              <w:t>費</w:t>
            </w:r>
          </w:p>
        </w:tc>
        <w:tc>
          <w:tcPr>
            <w:tcW w:w="3261" w:type="dxa"/>
          </w:tcPr>
          <w:p w14:paraId="3B6DF2C4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  <w:p w14:paraId="1E180998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5142" w:type="dxa"/>
          </w:tcPr>
          <w:p w14:paraId="1B34CE4F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096871" w:rsidRPr="005D5018" w14:paraId="7C9ED07D" w14:textId="77777777" w:rsidTr="00096871">
        <w:trPr>
          <w:trHeight w:val="539"/>
        </w:trPr>
        <w:tc>
          <w:tcPr>
            <w:tcW w:w="1696" w:type="dxa"/>
            <w:vAlign w:val="center"/>
          </w:tcPr>
          <w:p w14:paraId="7912D593" w14:textId="5018BCA3" w:rsidR="00096871" w:rsidRPr="005D5018" w:rsidRDefault="00096871" w:rsidP="00BF0609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謝　　　金</w:t>
            </w:r>
          </w:p>
        </w:tc>
        <w:tc>
          <w:tcPr>
            <w:tcW w:w="3261" w:type="dxa"/>
          </w:tcPr>
          <w:p w14:paraId="62987005" w14:textId="77777777" w:rsidR="00096871" w:rsidRPr="005D5018" w:rsidRDefault="00096871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5142" w:type="dxa"/>
          </w:tcPr>
          <w:p w14:paraId="0D0E6755" w14:textId="77777777" w:rsidR="00096871" w:rsidRPr="005D5018" w:rsidRDefault="00096871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D7ED6" w:rsidRPr="005D5018" w14:paraId="6CD91BB2" w14:textId="77777777" w:rsidTr="00BF0609">
        <w:tc>
          <w:tcPr>
            <w:tcW w:w="1696" w:type="dxa"/>
            <w:vAlign w:val="center"/>
          </w:tcPr>
          <w:p w14:paraId="23362250" w14:textId="4FBAE210" w:rsidR="00ED7ED6" w:rsidRPr="005D5018" w:rsidRDefault="00ED7ED6" w:rsidP="00BF0609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096871">
              <w:rPr>
                <w:rFonts w:asciiTheme="minorEastAsia" w:eastAsiaTheme="minorEastAsia" w:hAnsiTheme="minorEastAsia" w:hint="eastAsia"/>
                <w:spacing w:val="110"/>
                <w:kern w:val="0"/>
                <w:sz w:val="22"/>
                <w:fitText w:val="1100" w:id="-434488575"/>
              </w:rPr>
              <w:t>その</w:t>
            </w:r>
            <w:r w:rsidRPr="00096871">
              <w:rPr>
                <w:rFonts w:asciiTheme="minorEastAsia" w:eastAsiaTheme="minorEastAsia" w:hAnsiTheme="minorEastAsia" w:hint="eastAsia"/>
                <w:kern w:val="0"/>
                <w:sz w:val="22"/>
                <w:fitText w:val="1100" w:id="-434488575"/>
              </w:rPr>
              <w:t>他</w:t>
            </w:r>
          </w:p>
        </w:tc>
        <w:tc>
          <w:tcPr>
            <w:tcW w:w="3261" w:type="dxa"/>
          </w:tcPr>
          <w:p w14:paraId="2261FCF4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  <w:p w14:paraId="6ECF219D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5142" w:type="dxa"/>
          </w:tcPr>
          <w:p w14:paraId="1B4979FA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5DFB38ED" w14:textId="31A3C0C7" w:rsidR="00ED7ED6" w:rsidRPr="005D5018" w:rsidRDefault="00496919" w:rsidP="00ED7ED6">
      <w:pPr>
        <w:spacing w:line="300" w:lineRule="exac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t>※</w:t>
      </w:r>
      <w:r w:rsidR="00ED7ED6" w:rsidRPr="005D5018">
        <w:rPr>
          <w:rFonts w:asciiTheme="minorEastAsia" w:eastAsiaTheme="minorEastAsia" w:hAnsiTheme="minorEastAsia" w:hint="eastAsia"/>
          <w:sz w:val="22"/>
        </w:rPr>
        <w:t>領収書を添付すること。</w:t>
      </w:r>
    </w:p>
    <w:p w14:paraId="2AD0B696" w14:textId="3DF20EF0" w:rsidR="00F37A4A" w:rsidRPr="005D5018" w:rsidRDefault="00ED7ED6" w:rsidP="00ED7ED6">
      <w:pPr>
        <w:spacing w:line="300" w:lineRule="exact"/>
        <w:rPr>
          <w:rFonts w:asciiTheme="minorEastAsia" w:eastAsiaTheme="minorEastAsia" w:hAnsiTheme="minorEastAsia"/>
          <w:sz w:val="22"/>
        </w:rPr>
      </w:pPr>
      <w:r w:rsidRPr="005D5018">
        <w:rPr>
          <w:rFonts w:asciiTheme="minorEastAsia" w:eastAsiaTheme="minorEastAsia" w:hAnsiTheme="minorEastAsia" w:hint="eastAsia"/>
          <w:sz w:val="22"/>
        </w:rPr>
        <w:lastRenderedPageBreak/>
        <w:t>３．振込先情報</w:t>
      </w:r>
    </w:p>
    <w:tbl>
      <w:tblPr>
        <w:tblStyle w:val="a8"/>
        <w:tblpPr w:leftFromText="142" w:rightFromText="142" w:vertAnchor="page" w:horzAnchor="margin" w:tblpY="1786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058"/>
        <w:gridCol w:w="992"/>
        <w:gridCol w:w="851"/>
        <w:gridCol w:w="992"/>
        <w:gridCol w:w="992"/>
        <w:gridCol w:w="992"/>
        <w:gridCol w:w="993"/>
      </w:tblGrid>
      <w:tr w:rsidR="00ED7ED6" w:rsidRPr="005D5018" w14:paraId="6DAD35A7" w14:textId="77777777" w:rsidTr="00ED7ED6">
        <w:trPr>
          <w:trHeight w:val="515"/>
        </w:trPr>
        <w:tc>
          <w:tcPr>
            <w:tcW w:w="9847" w:type="dxa"/>
            <w:gridSpan w:val="9"/>
            <w:vAlign w:val="center"/>
          </w:tcPr>
          <w:p w14:paraId="48C94D74" w14:textId="77777777" w:rsidR="00ED7ED6" w:rsidRPr="005D5018" w:rsidRDefault="00ED7ED6" w:rsidP="00ED7ED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pacing w:val="110"/>
                <w:kern w:val="0"/>
                <w:sz w:val="22"/>
                <w:fitText w:val="1540" w:id="-434968573"/>
              </w:rPr>
              <w:t>振込口</w:t>
            </w:r>
            <w:r w:rsidRPr="005D5018">
              <w:rPr>
                <w:rFonts w:asciiTheme="minorEastAsia" w:eastAsiaTheme="minorEastAsia" w:hAnsiTheme="minorEastAsia" w:hint="eastAsia"/>
                <w:kern w:val="0"/>
                <w:sz w:val="22"/>
                <w:fitText w:val="1540" w:id="-434968573"/>
              </w:rPr>
              <w:t>座</w:t>
            </w:r>
          </w:p>
        </w:tc>
      </w:tr>
      <w:tr w:rsidR="00ED7ED6" w:rsidRPr="005D5018" w14:paraId="018BBD85" w14:textId="77777777" w:rsidTr="00ED7ED6">
        <w:trPr>
          <w:trHeight w:val="539"/>
        </w:trPr>
        <w:tc>
          <w:tcPr>
            <w:tcW w:w="1418" w:type="dxa"/>
            <w:vAlign w:val="center"/>
          </w:tcPr>
          <w:p w14:paraId="28F031B1" w14:textId="77777777" w:rsidR="00ED7ED6" w:rsidRPr="005D5018" w:rsidRDefault="00ED7ED6" w:rsidP="00ED7ED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金融機関</w:t>
            </w:r>
          </w:p>
        </w:tc>
        <w:tc>
          <w:tcPr>
            <w:tcW w:w="5452" w:type="dxa"/>
            <w:gridSpan w:val="5"/>
          </w:tcPr>
          <w:p w14:paraId="21AF2E0B" w14:textId="77777777" w:rsidR="00ED7ED6" w:rsidRPr="005D5018" w:rsidRDefault="00ED7ED6" w:rsidP="00ED7ED6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 xml:space="preserve">　　　　　　　銀行　信用金庫</w:t>
            </w:r>
          </w:p>
          <w:p w14:paraId="58860E32" w14:textId="77777777" w:rsidR="00ED7ED6" w:rsidRPr="005D5018" w:rsidRDefault="00ED7ED6" w:rsidP="00ED7ED6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 xml:space="preserve">　　　　　　　農協　信用組合</w:t>
            </w:r>
          </w:p>
        </w:tc>
        <w:tc>
          <w:tcPr>
            <w:tcW w:w="2977" w:type="dxa"/>
            <w:gridSpan w:val="3"/>
          </w:tcPr>
          <w:p w14:paraId="29DB88D4" w14:textId="77777777" w:rsidR="00ED7ED6" w:rsidRPr="005D5018" w:rsidRDefault="00ED7ED6" w:rsidP="00ED7ED6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 xml:space="preserve">　　　　本店</w:t>
            </w:r>
          </w:p>
          <w:p w14:paraId="661CFFBC" w14:textId="77777777" w:rsidR="00ED7ED6" w:rsidRPr="005D5018" w:rsidRDefault="00ED7ED6" w:rsidP="00ED7ED6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 xml:space="preserve">　　　　支店</w:t>
            </w:r>
          </w:p>
        </w:tc>
      </w:tr>
      <w:tr w:rsidR="00ED7ED6" w:rsidRPr="005D5018" w14:paraId="052CCE2D" w14:textId="77777777" w:rsidTr="00ED7ED6">
        <w:trPr>
          <w:trHeight w:val="517"/>
        </w:trPr>
        <w:tc>
          <w:tcPr>
            <w:tcW w:w="1418" w:type="dxa"/>
            <w:vAlign w:val="center"/>
          </w:tcPr>
          <w:p w14:paraId="68F25235" w14:textId="77777777" w:rsidR="00ED7ED6" w:rsidRPr="005D5018" w:rsidRDefault="00ED7ED6" w:rsidP="00ED7ED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口座番号</w:t>
            </w:r>
          </w:p>
        </w:tc>
        <w:tc>
          <w:tcPr>
            <w:tcW w:w="1559" w:type="dxa"/>
            <w:vAlign w:val="center"/>
          </w:tcPr>
          <w:p w14:paraId="3348B29E" w14:textId="77777777" w:rsidR="00ED7ED6" w:rsidRPr="005D5018" w:rsidRDefault="00ED7ED6" w:rsidP="00ED7ED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普通・当座</w:t>
            </w:r>
          </w:p>
        </w:tc>
        <w:tc>
          <w:tcPr>
            <w:tcW w:w="1058" w:type="dxa"/>
          </w:tcPr>
          <w:p w14:paraId="06F923E7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</w:p>
        </w:tc>
        <w:tc>
          <w:tcPr>
            <w:tcW w:w="992" w:type="dxa"/>
          </w:tcPr>
          <w:p w14:paraId="1EE319DB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51" w:type="dxa"/>
          </w:tcPr>
          <w:p w14:paraId="09639E3C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4DBA15B3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76DF4CD0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2" w:type="dxa"/>
          </w:tcPr>
          <w:p w14:paraId="6F92D121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3" w:type="dxa"/>
          </w:tcPr>
          <w:p w14:paraId="6E6DCBB5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D7ED6" w:rsidRPr="005D5018" w14:paraId="49AC3ADB" w14:textId="77777777" w:rsidTr="00ED7ED6">
        <w:trPr>
          <w:trHeight w:val="257"/>
        </w:trPr>
        <w:tc>
          <w:tcPr>
            <w:tcW w:w="1418" w:type="dxa"/>
            <w:vMerge w:val="restart"/>
            <w:vAlign w:val="center"/>
          </w:tcPr>
          <w:p w14:paraId="22EE4BB9" w14:textId="77777777" w:rsidR="00ED7ED6" w:rsidRPr="005D5018" w:rsidRDefault="00ED7ED6" w:rsidP="00ED7ED6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口座名義人</w:t>
            </w:r>
          </w:p>
        </w:tc>
        <w:tc>
          <w:tcPr>
            <w:tcW w:w="8429" w:type="dxa"/>
            <w:gridSpan w:val="8"/>
            <w:tcBorders>
              <w:bottom w:val="dashSmallGap" w:sz="4" w:space="0" w:color="auto"/>
            </w:tcBorders>
          </w:tcPr>
          <w:p w14:paraId="2ADBB49A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 xml:space="preserve"> フリガナ</w:t>
            </w:r>
          </w:p>
        </w:tc>
      </w:tr>
      <w:tr w:rsidR="00ED7ED6" w:rsidRPr="005D5018" w14:paraId="49E2FE8E" w14:textId="77777777" w:rsidTr="00ED7ED6">
        <w:trPr>
          <w:trHeight w:val="655"/>
        </w:trPr>
        <w:tc>
          <w:tcPr>
            <w:tcW w:w="1418" w:type="dxa"/>
            <w:vMerge/>
          </w:tcPr>
          <w:p w14:paraId="6F5AC543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429" w:type="dxa"/>
            <w:gridSpan w:val="8"/>
            <w:tcBorders>
              <w:top w:val="dashSmallGap" w:sz="4" w:space="0" w:color="auto"/>
            </w:tcBorders>
          </w:tcPr>
          <w:p w14:paraId="084E9627" w14:textId="77777777" w:rsidR="00ED7ED6" w:rsidRPr="005D5018" w:rsidRDefault="00ED7ED6" w:rsidP="00ED7ED6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0C3FF8EE" w14:textId="77777777" w:rsidR="00F37A4A" w:rsidRPr="005D5018" w:rsidRDefault="00F37A4A" w:rsidP="00ED7ED6">
      <w:pPr>
        <w:spacing w:line="300" w:lineRule="exact"/>
        <w:rPr>
          <w:rFonts w:asciiTheme="minorEastAsia" w:eastAsiaTheme="minorEastAsia" w:hAnsiTheme="minorEastAsia"/>
          <w:sz w:val="22"/>
        </w:rPr>
      </w:pPr>
    </w:p>
    <w:p w14:paraId="786A25E0" w14:textId="6DCF3C6F" w:rsidR="00677581" w:rsidRPr="005D5018" w:rsidRDefault="00677581" w:rsidP="00D40F5C">
      <w:pPr>
        <w:spacing w:line="300" w:lineRule="exact"/>
        <w:rPr>
          <w:rFonts w:asciiTheme="minorEastAsia" w:eastAsiaTheme="minorEastAsia" w:hAnsiTheme="minorEastAsia" w:hint="eastAsia"/>
          <w:spacing w:val="16"/>
          <w:sz w:val="22"/>
        </w:rPr>
      </w:pPr>
    </w:p>
    <w:sectPr w:rsidR="00677581" w:rsidRPr="005D5018" w:rsidSect="00AC02F4">
      <w:pgSz w:w="11906" w:h="16838" w:code="9"/>
      <w:pgMar w:top="720" w:right="720" w:bottom="720" w:left="1077" w:header="720" w:footer="720" w:gutter="0"/>
      <w:cols w:space="720"/>
      <w:noEndnote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4089E" w14:textId="77777777" w:rsidR="001828E9" w:rsidRDefault="001828E9" w:rsidP="003D334C">
      <w:r>
        <w:separator/>
      </w:r>
    </w:p>
  </w:endnote>
  <w:endnote w:type="continuationSeparator" w:id="0">
    <w:p w14:paraId="573F7237" w14:textId="77777777" w:rsidR="001828E9" w:rsidRDefault="001828E9" w:rsidP="003D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29113" w14:textId="77777777" w:rsidR="001828E9" w:rsidRDefault="001828E9" w:rsidP="003D334C">
      <w:r>
        <w:separator/>
      </w:r>
    </w:p>
  </w:footnote>
  <w:footnote w:type="continuationSeparator" w:id="0">
    <w:p w14:paraId="1606779A" w14:textId="77777777" w:rsidR="001828E9" w:rsidRDefault="001828E9" w:rsidP="003D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515"/>
    <w:multiLevelType w:val="hybridMultilevel"/>
    <w:tmpl w:val="FD06721E"/>
    <w:lvl w:ilvl="0" w:tplc="C9E87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306443"/>
    <w:multiLevelType w:val="hybridMultilevel"/>
    <w:tmpl w:val="5E045E36"/>
    <w:lvl w:ilvl="0" w:tplc="1C6A6314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num w:numId="1" w16cid:durableId="1045639529">
    <w:abstractNumId w:val="0"/>
  </w:num>
  <w:num w:numId="2" w16cid:durableId="276909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attachedTemplate r:id="rId1"/>
  <w:defaultTabStop w:val="720"/>
  <w:drawingGridHorizontalSpacing w:val="105"/>
  <w:drawingGridVerticalSpacing w:val="14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31"/>
    <w:rsid w:val="000110A7"/>
    <w:rsid w:val="00036D51"/>
    <w:rsid w:val="00045997"/>
    <w:rsid w:val="00055215"/>
    <w:rsid w:val="00093F8A"/>
    <w:rsid w:val="000948D2"/>
    <w:rsid w:val="000954B5"/>
    <w:rsid w:val="00096871"/>
    <w:rsid w:val="000A2363"/>
    <w:rsid w:val="000B251E"/>
    <w:rsid w:val="000D106C"/>
    <w:rsid w:val="000F3323"/>
    <w:rsid w:val="00135097"/>
    <w:rsid w:val="00154461"/>
    <w:rsid w:val="00163BCF"/>
    <w:rsid w:val="001828E9"/>
    <w:rsid w:val="0019075B"/>
    <w:rsid w:val="002105E6"/>
    <w:rsid w:val="00213C00"/>
    <w:rsid w:val="00230D32"/>
    <w:rsid w:val="002649CA"/>
    <w:rsid w:val="002810BF"/>
    <w:rsid w:val="002811B4"/>
    <w:rsid w:val="00284943"/>
    <w:rsid w:val="002E0982"/>
    <w:rsid w:val="002E24FD"/>
    <w:rsid w:val="00302E86"/>
    <w:rsid w:val="00322EF9"/>
    <w:rsid w:val="00330511"/>
    <w:rsid w:val="0037369B"/>
    <w:rsid w:val="003776FB"/>
    <w:rsid w:val="0038382E"/>
    <w:rsid w:val="003A4CDA"/>
    <w:rsid w:val="003D334C"/>
    <w:rsid w:val="003F4FB4"/>
    <w:rsid w:val="00403FC2"/>
    <w:rsid w:val="004412C2"/>
    <w:rsid w:val="00451520"/>
    <w:rsid w:val="00476336"/>
    <w:rsid w:val="0049462D"/>
    <w:rsid w:val="00496919"/>
    <w:rsid w:val="004B2176"/>
    <w:rsid w:val="004C3A66"/>
    <w:rsid w:val="004E5B2A"/>
    <w:rsid w:val="004F5F43"/>
    <w:rsid w:val="0050096A"/>
    <w:rsid w:val="00555973"/>
    <w:rsid w:val="00586324"/>
    <w:rsid w:val="00587DE9"/>
    <w:rsid w:val="0059245C"/>
    <w:rsid w:val="005C08BB"/>
    <w:rsid w:val="005D5018"/>
    <w:rsid w:val="00604CFC"/>
    <w:rsid w:val="00607108"/>
    <w:rsid w:val="00616DDB"/>
    <w:rsid w:val="00633496"/>
    <w:rsid w:val="0063495A"/>
    <w:rsid w:val="006475AB"/>
    <w:rsid w:val="00665DD9"/>
    <w:rsid w:val="0067645D"/>
    <w:rsid w:val="00677581"/>
    <w:rsid w:val="00682B0F"/>
    <w:rsid w:val="006C7EC2"/>
    <w:rsid w:val="006E5EB4"/>
    <w:rsid w:val="006F3634"/>
    <w:rsid w:val="006F4E15"/>
    <w:rsid w:val="007304CA"/>
    <w:rsid w:val="0075264E"/>
    <w:rsid w:val="00754504"/>
    <w:rsid w:val="00761D03"/>
    <w:rsid w:val="00767FC5"/>
    <w:rsid w:val="007775F4"/>
    <w:rsid w:val="00793143"/>
    <w:rsid w:val="007C5932"/>
    <w:rsid w:val="007D0375"/>
    <w:rsid w:val="007D6EB6"/>
    <w:rsid w:val="0080717E"/>
    <w:rsid w:val="0081137F"/>
    <w:rsid w:val="008132EC"/>
    <w:rsid w:val="0081793D"/>
    <w:rsid w:val="00837FD9"/>
    <w:rsid w:val="008549C3"/>
    <w:rsid w:val="00855A3D"/>
    <w:rsid w:val="00863484"/>
    <w:rsid w:val="008849C8"/>
    <w:rsid w:val="008B26BF"/>
    <w:rsid w:val="008D6FE9"/>
    <w:rsid w:val="008E377F"/>
    <w:rsid w:val="00914273"/>
    <w:rsid w:val="00915EAA"/>
    <w:rsid w:val="009317B9"/>
    <w:rsid w:val="00942937"/>
    <w:rsid w:val="009429F4"/>
    <w:rsid w:val="00987D14"/>
    <w:rsid w:val="009A2A16"/>
    <w:rsid w:val="009C3406"/>
    <w:rsid w:val="009D41D4"/>
    <w:rsid w:val="009F679B"/>
    <w:rsid w:val="00A21D2B"/>
    <w:rsid w:val="00A61B6A"/>
    <w:rsid w:val="00A75506"/>
    <w:rsid w:val="00A7726B"/>
    <w:rsid w:val="00A825EB"/>
    <w:rsid w:val="00AA383B"/>
    <w:rsid w:val="00AA3F3D"/>
    <w:rsid w:val="00AC02F4"/>
    <w:rsid w:val="00AF7805"/>
    <w:rsid w:val="00B162B4"/>
    <w:rsid w:val="00BB2E0E"/>
    <w:rsid w:val="00BF0609"/>
    <w:rsid w:val="00BF4A6E"/>
    <w:rsid w:val="00C26E56"/>
    <w:rsid w:val="00C3724E"/>
    <w:rsid w:val="00C60252"/>
    <w:rsid w:val="00C61BC9"/>
    <w:rsid w:val="00C83511"/>
    <w:rsid w:val="00C87843"/>
    <w:rsid w:val="00CA34B2"/>
    <w:rsid w:val="00CB3A42"/>
    <w:rsid w:val="00CC11B2"/>
    <w:rsid w:val="00CC3044"/>
    <w:rsid w:val="00CC45E4"/>
    <w:rsid w:val="00CD0231"/>
    <w:rsid w:val="00D04CA7"/>
    <w:rsid w:val="00D40F5C"/>
    <w:rsid w:val="00D461B7"/>
    <w:rsid w:val="00D476BC"/>
    <w:rsid w:val="00D528A4"/>
    <w:rsid w:val="00D573C2"/>
    <w:rsid w:val="00D61654"/>
    <w:rsid w:val="00D74DA8"/>
    <w:rsid w:val="00D758D9"/>
    <w:rsid w:val="00D83CDF"/>
    <w:rsid w:val="00D95E9F"/>
    <w:rsid w:val="00D9736F"/>
    <w:rsid w:val="00DB702A"/>
    <w:rsid w:val="00DD1AA7"/>
    <w:rsid w:val="00DD1F70"/>
    <w:rsid w:val="00DF0D2A"/>
    <w:rsid w:val="00DF5F4B"/>
    <w:rsid w:val="00E07296"/>
    <w:rsid w:val="00E075D6"/>
    <w:rsid w:val="00E20C20"/>
    <w:rsid w:val="00E37F8C"/>
    <w:rsid w:val="00E60701"/>
    <w:rsid w:val="00E67FDB"/>
    <w:rsid w:val="00EA3D89"/>
    <w:rsid w:val="00EC435A"/>
    <w:rsid w:val="00ED7ED6"/>
    <w:rsid w:val="00EF1193"/>
    <w:rsid w:val="00F06960"/>
    <w:rsid w:val="00F22DC5"/>
    <w:rsid w:val="00F24B85"/>
    <w:rsid w:val="00F37A4A"/>
    <w:rsid w:val="00F70C22"/>
    <w:rsid w:val="00F75CC6"/>
    <w:rsid w:val="00F76848"/>
    <w:rsid w:val="00F9768D"/>
    <w:rsid w:val="00FA03DE"/>
    <w:rsid w:val="00FA3850"/>
    <w:rsid w:val="00FB288C"/>
    <w:rsid w:val="00FD1F60"/>
    <w:rsid w:val="00FE5B5A"/>
    <w:rsid w:val="00FF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BFDE35"/>
  <w14:defaultImageDpi w14:val="0"/>
  <w15:docId w15:val="{AD9B45FB-DB44-480E-8DD9-7122BA43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C2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70C22"/>
    <w:pPr>
      <w:widowControl w:val="0"/>
      <w:wordWrap w:val="0"/>
      <w:autoSpaceDE w:val="0"/>
      <w:autoSpaceDN w:val="0"/>
      <w:adjustRightInd w:val="0"/>
      <w:spacing w:line="236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3D33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D334C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3D33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D334C"/>
    <w:rPr>
      <w:rFonts w:cs="Times New Roman"/>
    </w:rPr>
  </w:style>
  <w:style w:type="table" w:styleId="a8">
    <w:name w:val="Table Grid"/>
    <w:basedOn w:val="a1"/>
    <w:uiPriority w:val="59"/>
    <w:rsid w:val="00884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8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10B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55215"/>
    <w:pPr>
      <w:jc w:val="center"/>
    </w:pPr>
    <w:rPr>
      <w:rFonts w:asciiTheme="minorEastAsia" w:eastAsiaTheme="minorEastAsia" w:hAnsiTheme="minorEastAsia" w:cs="ＭＳ 明朝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055215"/>
    <w:rPr>
      <w:rFonts w:asciiTheme="minorEastAsia" w:eastAsiaTheme="minorEastAsia" w:hAnsiTheme="minorEastAsia" w:cs="ＭＳ 明朝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055215"/>
    <w:pPr>
      <w:jc w:val="right"/>
    </w:pPr>
    <w:rPr>
      <w:rFonts w:asciiTheme="minorEastAsia" w:eastAsiaTheme="minorEastAsia" w:hAnsiTheme="minorEastAsia" w:cs="ＭＳ 明朝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055215"/>
    <w:rPr>
      <w:rFonts w:asciiTheme="minorEastAsia" w:eastAsiaTheme="minorEastAsia" w:hAnsiTheme="minorEastAsia" w:cs="ＭＳ 明朝"/>
      <w:sz w:val="22"/>
      <w:szCs w:val="22"/>
    </w:rPr>
  </w:style>
  <w:style w:type="paragraph" w:styleId="af">
    <w:name w:val="List Paragraph"/>
    <w:basedOn w:val="a"/>
    <w:uiPriority w:val="34"/>
    <w:qFormat/>
    <w:rsid w:val="00FE5B5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22\Desktop\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Desktop</Template>
  <TotalTime>33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志村 知未</cp:lastModifiedBy>
  <cp:revision>10</cp:revision>
  <cp:lastPrinted>2022-04-12T08:34:00Z</cp:lastPrinted>
  <dcterms:created xsi:type="dcterms:W3CDTF">2026-07-06T23:59:00Z</dcterms:created>
  <dcterms:modified xsi:type="dcterms:W3CDTF">2026-07-21T04:25:00Z</dcterms:modified>
</cp:coreProperties>
</file>